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9DF51F" w14:textId="56DA921D" w:rsidR="00301A91" w:rsidRPr="00201B47" w:rsidRDefault="00637B62" w:rsidP="00301A91">
      <w:pPr>
        <w:jc w:val="both"/>
        <w:rPr>
          <w:rFonts w:ascii="Avenir Book" w:hAnsi="Avenir Book"/>
          <w:color w:val="660066"/>
          <w:sz w:val="28"/>
          <w:szCs w:val="28"/>
          <w:u w:val="single"/>
        </w:rPr>
      </w:pPr>
      <w:r w:rsidRPr="00201B47">
        <w:rPr>
          <w:rFonts w:ascii="Avenir Book" w:hAnsi="Avenir Book"/>
          <w:color w:val="660066"/>
          <w:sz w:val="28"/>
          <w:szCs w:val="28"/>
          <w:u w:val="single"/>
        </w:rPr>
        <w:t xml:space="preserve">HEATHLAND AND BOG – SURVEY AND </w:t>
      </w:r>
      <w:r w:rsidR="0099082F" w:rsidRPr="00201B47">
        <w:rPr>
          <w:rFonts w:ascii="Avenir Book" w:hAnsi="Avenir Book"/>
          <w:color w:val="660066"/>
          <w:sz w:val="28"/>
          <w:szCs w:val="28"/>
          <w:u w:val="single"/>
        </w:rPr>
        <w:t>ASSESSMENT</w:t>
      </w:r>
    </w:p>
    <w:p w14:paraId="5AEAAAA1" w14:textId="7CF29F04" w:rsidR="00637B62" w:rsidRPr="00201B47" w:rsidRDefault="0099082F" w:rsidP="00301A91">
      <w:pPr>
        <w:jc w:val="both"/>
        <w:rPr>
          <w:rFonts w:ascii="Avenir Book" w:hAnsi="Avenir Book"/>
          <w:color w:val="660066"/>
          <w:sz w:val="28"/>
          <w:szCs w:val="28"/>
        </w:rPr>
      </w:pPr>
      <w:r w:rsidRPr="00201B47">
        <w:rPr>
          <w:rFonts w:ascii="Avenir Book" w:hAnsi="Avenir Book"/>
          <w:color w:val="660066"/>
          <w:sz w:val="28"/>
          <w:szCs w:val="28"/>
          <w:u w:val="single"/>
        </w:rPr>
        <w:t>Supporting notes for training course</w:t>
      </w:r>
    </w:p>
    <w:p w14:paraId="0694B180" w14:textId="77777777" w:rsidR="00C63CDB" w:rsidRDefault="00C63CDB" w:rsidP="00301A91">
      <w:pPr>
        <w:jc w:val="both"/>
        <w:rPr>
          <w:rFonts w:ascii="Avenir Book" w:hAnsi="Avenir Book"/>
        </w:rPr>
      </w:pPr>
    </w:p>
    <w:p w14:paraId="3E5EC0D6" w14:textId="77777777" w:rsidR="00C63CDB" w:rsidRPr="00201B47" w:rsidRDefault="00C63CDB" w:rsidP="00C63CDB">
      <w:pPr>
        <w:jc w:val="both"/>
        <w:rPr>
          <w:rFonts w:ascii="Avenir Book" w:hAnsi="Avenir Book"/>
          <w:b/>
          <w:color w:val="660066"/>
          <w:sz w:val="24"/>
          <w:szCs w:val="24"/>
        </w:rPr>
      </w:pPr>
      <w:r w:rsidRPr="00201B47">
        <w:rPr>
          <w:rFonts w:ascii="Avenir Book" w:hAnsi="Avenir Book"/>
          <w:b/>
          <w:color w:val="660066"/>
          <w:sz w:val="24"/>
          <w:szCs w:val="24"/>
        </w:rPr>
        <w:t>Dry heaths</w:t>
      </w:r>
    </w:p>
    <w:p w14:paraId="116A2E01" w14:textId="16C75C15" w:rsidR="00C63CDB" w:rsidRPr="00637B62" w:rsidRDefault="00C63CDB" w:rsidP="00C63CDB">
      <w:pPr>
        <w:jc w:val="both"/>
        <w:rPr>
          <w:rFonts w:ascii="Avenir Book" w:hAnsi="Avenir Book"/>
        </w:rPr>
      </w:pPr>
      <w:r w:rsidRPr="00637B62">
        <w:rPr>
          <w:rFonts w:ascii="Avenir Book" w:hAnsi="Avenir Book"/>
        </w:rPr>
        <w:t xml:space="preserve">Dry </w:t>
      </w:r>
      <w:r w:rsidR="00201B47">
        <w:rPr>
          <w:rFonts w:ascii="Avenir Book" w:hAnsi="Avenir Book"/>
        </w:rPr>
        <w:t>heaths typically occur on free</w:t>
      </w:r>
      <w:r w:rsidRPr="00637B62">
        <w:rPr>
          <w:rFonts w:ascii="Avenir Book" w:hAnsi="Avenir Book"/>
        </w:rPr>
        <w:t xml:space="preserve">-draining acidic soils of generally low nutrient content. Ericaceous dwarf-shrubs dominate the </w:t>
      </w:r>
      <w:r w:rsidR="00C803D8">
        <w:rPr>
          <w:rFonts w:ascii="Avenir Book" w:hAnsi="Avenir Book"/>
        </w:rPr>
        <w:t>vegetation. The most common is H</w:t>
      </w:r>
      <w:r w:rsidRPr="00637B62">
        <w:rPr>
          <w:rFonts w:ascii="Avenir Book" w:hAnsi="Avenir Book"/>
        </w:rPr>
        <w:t>ea</w:t>
      </w:r>
      <w:r w:rsidR="00C803D8">
        <w:rPr>
          <w:rFonts w:ascii="Avenir Book" w:hAnsi="Avenir Book"/>
        </w:rPr>
        <w:t>ther or L</w:t>
      </w:r>
      <w:r w:rsidRPr="00637B62">
        <w:rPr>
          <w:rFonts w:ascii="Avenir Book" w:hAnsi="Avenir Book"/>
        </w:rPr>
        <w:t xml:space="preserve">ing </w:t>
      </w:r>
      <w:r w:rsidR="0099082F">
        <w:rPr>
          <w:rFonts w:ascii="Avenir Book" w:hAnsi="Avenir Book"/>
        </w:rPr>
        <w:t>(</w:t>
      </w:r>
      <w:r w:rsidRPr="0099082F">
        <w:rPr>
          <w:rFonts w:ascii="Avenir Book" w:hAnsi="Avenir Book"/>
          <w:i/>
        </w:rPr>
        <w:t>Calluna vulgaris</w:t>
      </w:r>
      <w:r w:rsidR="0099082F">
        <w:rPr>
          <w:rFonts w:ascii="Avenir Book" w:hAnsi="Avenir Book"/>
        </w:rPr>
        <w:t>)</w:t>
      </w:r>
      <w:r w:rsidR="00C803D8">
        <w:rPr>
          <w:rFonts w:ascii="Avenir Book" w:hAnsi="Avenir Book"/>
        </w:rPr>
        <w:t>, often in combination with G</w:t>
      </w:r>
      <w:r w:rsidRPr="00637B62">
        <w:rPr>
          <w:rFonts w:ascii="Avenir Book" w:hAnsi="Avenir Book"/>
        </w:rPr>
        <w:t xml:space="preserve">orse </w:t>
      </w:r>
      <w:r w:rsidR="00C803D8">
        <w:rPr>
          <w:rFonts w:ascii="Avenir Book" w:hAnsi="Avenir Book"/>
        </w:rPr>
        <w:t>(</w:t>
      </w:r>
      <w:r w:rsidRPr="00C803D8">
        <w:rPr>
          <w:rFonts w:ascii="Avenir Book" w:hAnsi="Avenir Book"/>
          <w:i/>
        </w:rPr>
        <w:t>Ulex</w:t>
      </w:r>
      <w:r w:rsidRPr="00637B62">
        <w:rPr>
          <w:rFonts w:ascii="Avenir Book" w:hAnsi="Avenir Book"/>
        </w:rPr>
        <w:t xml:space="preserve"> spp.</w:t>
      </w:r>
      <w:r w:rsidR="00C803D8">
        <w:rPr>
          <w:rFonts w:ascii="Avenir Book" w:hAnsi="Avenir Book"/>
        </w:rPr>
        <w:t>) or B</w:t>
      </w:r>
      <w:r w:rsidRPr="00637B62">
        <w:rPr>
          <w:rFonts w:ascii="Avenir Book" w:hAnsi="Avenir Book"/>
        </w:rPr>
        <w:t xml:space="preserve">ilberry </w:t>
      </w:r>
      <w:r w:rsidR="00C803D8">
        <w:rPr>
          <w:rFonts w:ascii="Avenir Book" w:hAnsi="Avenir Book"/>
        </w:rPr>
        <w:t>(</w:t>
      </w:r>
      <w:r w:rsidRPr="00C803D8">
        <w:rPr>
          <w:rFonts w:ascii="Avenir Book" w:hAnsi="Avenir Book"/>
          <w:i/>
        </w:rPr>
        <w:t>Vaccinium</w:t>
      </w:r>
      <w:r w:rsidRPr="00637B62">
        <w:rPr>
          <w:rFonts w:ascii="Avenir Book" w:hAnsi="Avenir Book"/>
        </w:rPr>
        <w:t xml:space="preserve"> spp.</w:t>
      </w:r>
      <w:r w:rsidR="00C803D8">
        <w:rPr>
          <w:rFonts w:ascii="Avenir Book" w:hAnsi="Avenir Book"/>
        </w:rPr>
        <w:t>)</w:t>
      </w:r>
      <w:r w:rsidRPr="00637B62">
        <w:rPr>
          <w:rFonts w:ascii="Avenir Book" w:hAnsi="Avenir Book"/>
        </w:rPr>
        <w:t xml:space="preserve"> Other dwarf-shrubs can be important locally. Most</w:t>
      </w:r>
      <w:r w:rsidR="0099082F">
        <w:rPr>
          <w:rFonts w:ascii="Avenir Book" w:hAnsi="Avenir Book"/>
        </w:rPr>
        <w:t>,</w:t>
      </w:r>
      <w:r w:rsidRPr="00637B62">
        <w:rPr>
          <w:rFonts w:ascii="Avenir Book" w:hAnsi="Avenir Book"/>
        </w:rPr>
        <w:t xml:space="preserve"> though not all dry heath</w:t>
      </w:r>
      <w:r w:rsidR="0099082F">
        <w:rPr>
          <w:rFonts w:ascii="Avenir Book" w:hAnsi="Avenir Book"/>
        </w:rPr>
        <w:t>,</w:t>
      </w:r>
      <w:r w:rsidRPr="00637B62">
        <w:rPr>
          <w:rFonts w:ascii="Avenir Book" w:hAnsi="Avenir Book"/>
        </w:rPr>
        <w:t xml:space="preserve"> is semi-natural, being derived from woodland with a long history of grazing and burning.</w:t>
      </w:r>
    </w:p>
    <w:p w14:paraId="7CEF4469" w14:textId="77777777" w:rsidR="00C63CDB" w:rsidRDefault="00C63CDB" w:rsidP="00301A91">
      <w:pPr>
        <w:jc w:val="both"/>
        <w:rPr>
          <w:rFonts w:ascii="Avenir Book" w:hAnsi="Avenir Book"/>
          <w:sz w:val="22"/>
          <w:u w:val="single"/>
        </w:rPr>
      </w:pPr>
    </w:p>
    <w:p w14:paraId="09A241EB" w14:textId="43EE8E26" w:rsidR="00C63CDB" w:rsidRPr="00C63CDB" w:rsidRDefault="00C63CDB" w:rsidP="00C63CDB">
      <w:pPr>
        <w:jc w:val="both"/>
        <w:rPr>
          <w:rFonts w:ascii="Avenir Book" w:hAnsi="Avenir Book"/>
        </w:rPr>
      </w:pPr>
      <w:r w:rsidRPr="00C63CDB">
        <w:rPr>
          <w:rFonts w:ascii="Avenir Book" w:hAnsi="Avenir Book"/>
        </w:rPr>
        <w:t>Eleven NVC communities in Britain include forms of dry/humid lowland heathland:</w:t>
      </w:r>
    </w:p>
    <w:p w14:paraId="0805DC05" w14:textId="77777777" w:rsidR="00C63CDB" w:rsidRPr="0099082F" w:rsidRDefault="00C63CDB" w:rsidP="00C63CDB">
      <w:pPr>
        <w:jc w:val="both"/>
        <w:rPr>
          <w:rFonts w:ascii="Avenir Book" w:hAnsi="Avenir Book"/>
          <w:b/>
        </w:rPr>
      </w:pPr>
      <w:r w:rsidRPr="0099082F">
        <w:rPr>
          <w:rFonts w:ascii="Avenir Book" w:hAnsi="Avenir Book"/>
          <w:b/>
        </w:rPr>
        <w:t>H1 Calluna vulgaris–Festuca ovina heath</w:t>
      </w:r>
    </w:p>
    <w:p w14:paraId="63D65301" w14:textId="77777777" w:rsidR="00C63CDB" w:rsidRPr="0099082F" w:rsidRDefault="00C63CDB" w:rsidP="00C63CDB">
      <w:pPr>
        <w:jc w:val="both"/>
        <w:rPr>
          <w:rFonts w:ascii="Avenir Book" w:hAnsi="Avenir Book"/>
          <w:b/>
        </w:rPr>
      </w:pPr>
      <w:r w:rsidRPr="0099082F">
        <w:rPr>
          <w:rFonts w:ascii="Avenir Book" w:hAnsi="Avenir Book"/>
          <w:b/>
        </w:rPr>
        <w:t>H2 Calluna vulgaris–Ulex minor heath</w:t>
      </w:r>
    </w:p>
    <w:p w14:paraId="303B2721" w14:textId="77777777" w:rsidR="00C63CDB" w:rsidRPr="0099082F" w:rsidRDefault="00C63CDB" w:rsidP="00C63CDB">
      <w:pPr>
        <w:jc w:val="both"/>
        <w:rPr>
          <w:rFonts w:ascii="Avenir Book" w:hAnsi="Avenir Book"/>
          <w:b/>
        </w:rPr>
      </w:pPr>
      <w:r w:rsidRPr="0099082F">
        <w:rPr>
          <w:rFonts w:ascii="Avenir Book" w:hAnsi="Avenir Book"/>
          <w:b/>
        </w:rPr>
        <w:t>H3 Ulex minor–Agrostis curtisii heath</w:t>
      </w:r>
    </w:p>
    <w:p w14:paraId="6858E7B1" w14:textId="77777777" w:rsidR="00C63CDB" w:rsidRPr="0099082F" w:rsidRDefault="00C63CDB" w:rsidP="00C63CDB">
      <w:pPr>
        <w:jc w:val="both"/>
        <w:rPr>
          <w:rFonts w:ascii="Avenir Book" w:hAnsi="Avenir Book"/>
          <w:b/>
        </w:rPr>
      </w:pPr>
      <w:r w:rsidRPr="0099082F">
        <w:rPr>
          <w:rFonts w:ascii="Avenir Book" w:hAnsi="Avenir Book"/>
          <w:b/>
        </w:rPr>
        <w:t>H4 Ulex gallii–Agrostis curtisii heath</w:t>
      </w:r>
    </w:p>
    <w:p w14:paraId="35BD4ED0" w14:textId="77777777" w:rsidR="00C63CDB" w:rsidRPr="0099082F" w:rsidRDefault="00C63CDB" w:rsidP="00C63CDB">
      <w:pPr>
        <w:jc w:val="both"/>
        <w:rPr>
          <w:rFonts w:ascii="Avenir Book" w:hAnsi="Avenir Book"/>
          <w:b/>
        </w:rPr>
      </w:pPr>
      <w:r w:rsidRPr="0099082F">
        <w:rPr>
          <w:rFonts w:ascii="Avenir Book" w:hAnsi="Avenir Book"/>
          <w:b/>
        </w:rPr>
        <w:t>H6 Erica vagans–Ulex europaeus heath</w:t>
      </w:r>
    </w:p>
    <w:p w14:paraId="3A854F6A" w14:textId="77777777" w:rsidR="00C63CDB" w:rsidRPr="0099082F" w:rsidRDefault="00C63CDB" w:rsidP="00C63CDB">
      <w:pPr>
        <w:jc w:val="both"/>
        <w:rPr>
          <w:rFonts w:ascii="Avenir Book" w:hAnsi="Avenir Book"/>
          <w:b/>
        </w:rPr>
      </w:pPr>
      <w:r w:rsidRPr="0099082F">
        <w:rPr>
          <w:rFonts w:ascii="Avenir Book" w:hAnsi="Avenir Book"/>
          <w:b/>
        </w:rPr>
        <w:t>H7 Calluna vulgaris–Scilla verna heath</w:t>
      </w:r>
    </w:p>
    <w:p w14:paraId="274464C9" w14:textId="77777777" w:rsidR="00C63CDB" w:rsidRPr="0099082F" w:rsidRDefault="00C63CDB" w:rsidP="00C63CDB">
      <w:pPr>
        <w:jc w:val="both"/>
        <w:rPr>
          <w:rFonts w:ascii="Avenir Book" w:hAnsi="Avenir Book"/>
          <w:b/>
        </w:rPr>
      </w:pPr>
      <w:r w:rsidRPr="0099082F">
        <w:rPr>
          <w:rFonts w:ascii="Avenir Book" w:hAnsi="Avenir Book"/>
          <w:b/>
        </w:rPr>
        <w:t>H8 Calluna vulgaris–Ulex gallii heath</w:t>
      </w:r>
    </w:p>
    <w:p w14:paraId="05DB2D3E" w14:textId="77777777" w:rsidR="00C63CDB" w:rsidRPr="0099082F" w:rsidRDefault="00C63CDB" w:rsidP="00C63CDB">
      <w:pPr>
        <w:jc w:val="both"/>
        <w:rPr>
          <w:rFonts w:ascii="Avenir Book" w:hAnsi="Avenir Book"/>
          <w:b/>
        </w:rPr>
      </w:pPr>
      <w:r w:rsidRPr="0099082F">
        <w:rPr>
          <w:rFonts w:ascii="Avenir Book" w:hAnsi="Avenir Book"/>
          <w:b/>
        </w:rPr>
        <w:t>H9 Calluna vulgaris–Deschampsia flexuosa heath</w:t>
      </w:r>
    </w:p>
    <w:p w14:paraId="44635C2B" w14:textId="77777777" w:rsidR="00C63CDB" w:rsidRPr="0099082F" w:rsidRDefault="00C63CDB" w:rsidP="00C63CDB">
      <w:pPr>
        <w:jc w:val="both"/>
        <w:rPr>
          <w:rFonts w:ascii="Avenir Book" w:hAnsi="Avenir Book"/>
          <w:b/>
        </w:rPr>
      </w:pPr>
      <w:r w:rsidRPr="0099082F">
        <w:rPr>
          <w:rFonts w:ascii="Avenir Book" w:hAnsi="Avenir Book"/>
          <w:b/>
        </w:rPr>
        <w:t>H10 Calluna vulgaris–Erica cinerea heath</w:t>
      </w:r>
    </w:p>
    <w:p w14:paraId="32D3C3C0" w14:textId="77777777" w:rsidR="00C63CDB" w:rsidRPr="0099082F" w:rsidRDefault="00C63CDB" w:rsidP="00C63CDB">
      <w:pPr>
        <w:jc w:val="both"/>
        <w:rPr>
          <w:rFonts w:ascii="Avenir Book" w:hAnsi="Avenir Book"/>
          <w:b/>
        </w:rPr>
      </w:pPr>
      <w:r w:rsidRPr="0099082F">
        <w:rPr>
          <w:rFonts w:ascii="Avenir Book" w:hAnsi="Avenir Book"/>
          <w:b/>
        </w:rPr>
        <w:t>H11 Calluna vulgaris–Carex arenaria (dune) heath</w:t>
      </w:r>
    </w:p>
    <w:p w14:paraId="2F667065" w14:textId="01096655" w:rsidR="00C63CDB" w:rsidRPr="0099082F" w:rsidRDefault="00C63CDB" w:rsidP="00C63CDB">
      <w:pPr>
        <w:jc w:val="both"/>
        <w:rPr>
          <w:rFonts w:ascii="Avenir Book" w:hAnsi="Avenir Book"/>
          <w:b/>
        </w:rPr>
      </w:pPr>
      <w:r w:rsidRPr="0099082F">
        <w:rPr>
          <w:rFonts w:ascii="Avenir Book" w:hAnsi="Avenir Book"/>
          <w:b/>
        </w:rPr>
        <w:t>H12 Calluna vulgaris–Vaccinium myrtillus heath</w:t>
      </w:r>
    </w:p>
    <w:p w14:paraId="6F57BCA9" w14:textId="77777777" w:rsidR="00C63CDB" w:rsidRDefault="00C63CDB" w:rsidP="00C63CDB">
      <w:pPr>
        <w:jc w:val="both"/>
        <w:rPr>
          <w:rFonts w:ascii="Avenir Book" w:hAnsi="Avenir Book"/>
        </w:rPr>
      </w:pPr>
    </w:p>
    <w:p w14:paraId="167B56DE" w14:textId="2E252E6B" w:rsidR="00C63CDB" w:rsidRPr="00201B47" w:rsidRDefault="00C63CDB" w:rsidP="00C63CDB">
      <w:pPr>
        <w:jc w:val="both"/>
        <w:rPr>
          <w:rFonts w:ascii="Avenir Book" w:hAnsi="Avenir Book"/>
          <w:b/>
          <w:color w:val="660066"/>
          <w:sz w:val="24"/>
          <w:szCs w:val="24"/>
        </w:rPr>
      </w:pPr>
      <w:r w:rsidRPr="00201B47">
        <w:rPr>
          <w:rFonts w:ascii="Avenir Book" w:hAnsi="Avenir Book"/>
          <w:b/>
          <w:color w:val="660066"/>
          <w:sz w:val="24"/>
          <w:szCs w:val="24"/>
        </w:rPr>
        <w:t xml:space="preserve">Wet heaths </w:t>
      </w:r>
    </w:p>
    <w:p w14:paraId="130E85F4" w14:textId="4234D5D9" w:rsidR="00C63CDB" w:rsidRPr="00C63CDB" w:rsidRDefault="00C63CDB" w:rsidP="00C63CDB">
      <w:pPr>
        <w:jc w:val="both"/>
        <w:rPr>
          <w:rFonts w:ascii="Avenir Book" w:hAnsi="Avenir Book"/>
        </w:rPr>
      </w:pPr>
      <w:r w:rsidRPr="00C63CDB">
        <w:rPr>
          <w:rFonts w:ascii="Avenir Book" w:hAnsi="Avenir Book"/>
        </w:rPr>
        <w:t>Wet heath usually occurs on acidic, nutrient-poor, shallow peat or sandy soils with</w:t>
      </w:r>
      <w:r w:rsidR="00C803D8">
        <w:rPr>
          <w:rFonts w:ascii="Avenir Book" w:hAnsi="Avenir Book"/>
        </w:rPr>
        <w:t xml:space="preserve"> impeded drainage. Mixtures of C</w:t>
      </w:r>
      <w:r w:rsidRPr="00C63CDB">
        <w:rPr>
          <w:rFonts w:ascii="Avenir Book" w:hAnsi="Avenir Book"/>
        </w:rPr>
        <w:t xml:space="preserve">ross-leaved heath </w:t>
      </w:r>
      <w:r w:rsidR="00C803D8">
        <w:rPr>
          <w:rFonts w:ascii="Avenir Book" w:hAnsi="Avenir Book"/>
        </w:rPr>
        <w:t>(</w:t>
      </w:r>
      <w:r w:rsidRPr="00C803D8">
        <w:rPr>
          <w:rFonts w:ascii="Avenir Book" w:hAnsi="Avenir Book"/>
          <w:i/>
        </w:rPr>
        <w:t>Erica</w:t>
      </w:r>
      <w:r w:rsidRPr="00C63CDB">
        <w:rPr>
          <w:rFonts w:ascii="Avenir Book" w:hAnsi="Avenir Book"/>
        </w:rPr>
        <w:t xml:space="preserve"> </w:t>
      </w:r>
      <w:r w:rsidRPr="00C803D8">
        <w:rPr>
          <w:rFonts w:ascii="Avenir Book" w:hAnsi="Avenir Book"/>
          <w:i/>
        </w:rPr>
        <w:t>tetralix</w:t>
      </w:r>
      <w:r w:rsidR="00C803D8">
        <w:rPr>
          <w:rFonts w:ascii="Avenir Book" w:hAnsi="Avenir Book"/>
        </w:rPr>
        <w:t>)</w:t>
      </w:r>
      <w:r w:rsidR="0099082F">
        <w:rPr>
          <w:rFonts w:ascii="Avenir Book" w:hAnsi="Avenir Book"/>
        </w:rPr>
        <w:t>, grasses, sedges and Sphagnum</w:t>
      </w:r>
      <w:r w:rsidRPr="00C63CDB">
        <w:rPr>
          <w:rFonts w:ascii="Avenir Book" w:hAnsi="Avenir Book"/>
        </w:rPr>
        <w:t xml:space="preserve"> typically dominate the vegetatio</w:t>
      </w:r>
      <w:r>
        <w:rPr>
          <w:rFonts w:ascii="Avenir Book" w:hAnsi="Avenir Book"/>
        </w:rPr>
        <w:t xml:space="preserve">n. </w:t>
      </w:r>
    </w:p>
    <w:p w14:paraId="13ED8E37" w14:textId="77777777" w:rsidR="00C63CDB" w:rsidRDefault="00C63CDB" w:rsidP="00C63CDB">
      <w:pPr>
        <w:jc w:val="both"/>
        <w:rPr>
          <w:rFonts w:ascii="Avenir Book" w:hAnsi="Avenir Book"/>
        </w:rPr>
      </w:pPr>
    </w:p>
    <w:p w14:paraId="6CD86ABB" w14:textId="77777777" w:rsidR="00C63CDB" w:rsidRPr="00C63CDB" w:rsidRDefault="00C63CDB" w:rsidP="00C63CDB">
      <w:pPr>
        <w:jc w:val="both"/>
        <w:rPr>
          <w:rFonts w:ascii="Avenir Book" w:hAnsi="Avenir Book"/>
        </w:rPr>
      </w:pPr>
      <w:r w:rsidRPr="00C63CDB">
        <w:rPr>
          <w:rFonts w:ascii="Avenir Book" w:hAnsi="Avenir Book"/>
        </w:rPr>
        <w:t>In the UK this vegetation includes forms of the following NVC types:</w:t>
      </w:r>
    </w:p>
    <w:p w14:paraId="45838224" w14:textId="77777777" w:rsidR="00C63CDB" w:rsidRPr="0099082F" w:rsidRDefault="00C63CDB" w:rsidP="00C63CDB">
      <w:pPr>
        <w:jc w:val="both"/>
        <w:rPr>
          <w:rFonts w:ascii="Avenir Book" w:hAnsi="Avenir Book"/>
          <w:b/>
        </w:rPr>
      </w:pPr>
      <w:r w:rsidRPr="0099082F">
        <w:rPr>
          <w:rFonts w:ascii="Avenir Book" w:hAnsi="Avenir Book"/>
          <w:b/>
        </w:rPr>
        <w:t>H3 Ulex minor–Agrostis curtisii heath (when it contains E. ciliaris)</w:t>
      </w:r>
    </w:p>
    <w:p w14:paraId="612482CE" w14:textId="77777777" w:rsidR="00C63CDB" w:rsidRPr="0099082F" w:rsidRDefault="00C63CDB" w:rsidP="00C63CDB">
      <w:pPr>
        <w:jc w:val="both"/>
        <w:rPr>
          <w:rFonts w:ascii="Avenir Book" w:hAnsi="Avenir Book"/>
          <w:b/>
        </w:rPr>
      </w:pPr>
      <w:r w:rsidRPr="0099082F">
        <w:rPr>
          <w:rFonts w:ascii="Avenir Book" w:hAnsi="Avenir Book"/>
          <w:b/>
        </w:rPr>
        <w:t>H4 Ulex gallii–Agrostis curtisii heath (when it contains E. ciliaris)</w:t>
      </w:r>
    </w:p>
    <w:p w14:paraId="50BB0FF9" w14:textId="77777777" w:rsidR="00C63CDB" w:rsidRPr="0099082F" w:rsidRDefault="00C63CDB" w:rsidP="00C63CDB">
      <w:pPr>
        <w:jc w:val="both"/>
        <w:rPr>
          <w:rFonts w:ascii="Avenir Book" w:hAnsi="Avenir Book"/>
          <w:b/>
        </w:rPr>
      </w:pPr>
      <w:r w:rsidRPr="0099082F">
        <w:rPr>
          <w:rFonts w:ascii="Avenir Book" w:hAnsi="Avenir Book"/>
          <w:b/>
        </w:rPr>
        <w:t>H5 Erica vagans–Schoenus nigricans heath</w:t>
      </w:r>
    </w:p>
    <w:p w14:paraId="336095F4" w14:textId="77777777" w:rsidR="00C63CDB" w:rsidRPr="0099082F" w:rsidRDefault="00C63CDB" w:rsidP="00C63CDB">
      <w:pPr>
        <w:jc w:val="both"/>
        <w:rPr>
          <w:rFonts w:ascii="Avenir Book" w:hAnsi="Avenir Book"/>
          <w:b/>
        </w:rPr>
      </w:pPr>
      <w:r w:rsidRPr="0099082F">
        <w:rPr>
          <w:rFonts w:ascii="Avenir Book" w:hAnsi="Avenir Book"/>
          <w:b/>
        </w:rPr>
        <w:t>M14 Schoenus nigricans–Narthecium ossifragum mire</w:t>
      </w:r>
    </w:p>
    <w:p w14:paraId="1B658AF5" w14:textId="77777777" w:rsidR="00C63CDB" w:rsidRPr="0099082F" w:rsidRDefault="00C63CDB" w:rsidP="00C63CDB">
      <w:pPr>
        <w:jc w:val="both"/>
        <w:rPr>
          <w:rFonts w:ascii="Avenir Book" w:hAnsi="Avenir Book"/>
          <w:b/>
        </w:rPr>
      </w:pPr>
      <w:r w:rsidRPr="0099082F">
        <w:rPr>
          <w:rFonts w:ascii="Avenir Book" w:hAnsi="Avenir Book"/>
          <w:b/>
        </w:rPr>
        <w:t>M15 Scirpus cespitosus–Erica tetralix wet heath</w:t>
      </w:r>
    </w:p>
    <w:p w14:paraId="2190A043" w14:textId="77777777" w:rsidR="00C63CDB" w:rsidRPr="0099082F" w:rsidRDefault="00C63CDB" w:rsidP="00C63CDB">
      <w:pPr>
        <w:jc w:val="both"/>
        <w:rPr>
          <w:rFonts w:ascii="Avenir Book" w:hAnsi="Avenir Book"/>
          <w:b/>
        </w:rPr>
      </w:pPr>
      <w:r w:rsidRPr="0099082F">
        <w:rPr>
          <w:rFonts w:ascii="Avenir Book" w:hAnsi="Avenir Book"/>
          <w:b/>
        </w:rPr>
        <w:t>M16 Erica tetralix–Sphagnum compactum wet heath</w:t>
      </w:r>
    </w:p>
    <w:p w14:paraId="1EE4C8D6" w14:textId="4460FA37" w:rsidR="00C63CDB" w:rsidRPr="0099082F" w:rsidRDefault="00C63CDB" w:rsidP="00C63CDB">
      <w:pPr>
        <w:jc w:val="both"/>
        <w:rPr>
          <w:rFonts w:ascii="Avenir Book" w:hAnsi="Avenir Book"/>
          <w:b/>
        </w:rPr>
      </w:pPr>
      <w:r w:rsidRPr="0099082F">
        <w:rPr>
          <w:rFonts w:ascii="Avenir Book" w:hAnsi="Avenir Book"/>
          <w:b/>
        </w:rPr>
        <w:t>M21 Narthecium ossifragum–Sphagnum papillosum valley mire (with E. ciliaris)</w:t>
      </w:r>
    </w:p>
    <w:p w14:paraId="1C8DC41D" w14:textId="77777777" w:rsidR="00C63CDB" w:rsidRDefault="00C63CDB" w:rsidP="00C63CDB">
      <w:pPr>
        <w:jc w:val="both"/>
        <w:rPr>
          <w:rFonts w:ascii="Avenir Book" w:hAnsi="Avenir Book"/>
        </w:rPr>
      </w:pPr>
    </w:p>
    <w:p w14:paraId="79D4C1D9" w14:textId="5352E4ED" w:rsidR="00C63CDB" w:rsidRPr="00201B47" w:rsidRDefault="00C63CDB" w:rsidP="00C63CDB">
      <w:pPr>
        <w:jc w:val="both"/>
        <w:rPr>
          <w:rFonts w:ascii="Avenir Book" w:hAnsi="Avenir Book"/>
          <w:b/>
          <w:color w:val="660066"/>
          <w:sz w:val="24"/>
          <w:szCs w:val="24"/>
        </w:rPr>
      </w:pPr>
      <w:r w:rsidRPr="00201B47">
        <w:rPr>
          <w:rFonts w:ascii="Avenir Book" w:hAnsi="Avenir Book"/>
          <w:b/>
          <w:color w:val="660066"/>
          <w:sz w:val="24"/>
          <w:szCs w:val="24"/>
        </w:rPr>
        <w:t xml:space="preserve">Associated habitats </w:t>
      </w:r>
    </w:p>
    <w:p w14:paraId="721DA9F9" w14:textId="51AB314F" w:rsidR="00C63CDB" w:rsidRDefault="00C63CDB" w:rsidP="00C63CDB">
      <w:pPr>
        <w:jc w:val="both"/>
        <w:rPr>
          <w:rFonts w:ascii="Avenir Book" w:hAnsi="Avenir Book"/>
        </w:rPr>
      </w:pPr>
      <w:r w:rsidRPr="00C63CDB">
        <w:rPr>
          <w:rFonts w:ascii="Avenir Book" w:hAnsi="Avenir Book"/>
        </w:rPr>
        <w:t>Wet and dry heathlands often form mosaics. Lowland heathlands may also be closely associated with other habitats, e.g. upland heathland, grassland, woodland, valley mire</w:t>
      </w:r>
    </w:p>
    <w:p w14:paraId="40465621" w14:textId="77777777" w:rsidR="00C63CDB" w:rsidRPr="0099082F" w:rsidRDefault="00C63CDB" w:rsidP="00C63CDB">
      <w:pPr>
        <w:jc w:val="both"/>
        <w:rPr>
          <w:rFonts w:ascii="Avenir Book" w:hAnsi="Avenir Book"/>
          <w:b/>
        </w:rPr>
      </w:pPr>
      <w:r w:rsidRPr="0099082F">
        <w:rPr>
          <w:rFonts w:ascii="Avenir Book" w:hAnsi="Avenir Book"/>
          <w:b/>
        </w:rPr>
        <w:t>U1 Festuca ovina–Agrostis capillaris–Rumex acetosella grassland</w:t>
      </w:r>
    </w:p>
    <w:p w14:paraId="656305DB" w14:textId="77777777" w:rsidR="00C63CDB" w:rsidRPr="0099082F" w:rsidRDefault="00C63CDB" w:rsidP="00C63CDB">
      <w:pPr>
        <w:jc w:val="both"/>
        <w:rPr>
          <w:rFonts w:ascii="Avenir Book" w:hAnsi="Avenir Book"/>
          <w:b/>
        </w:rPr>
      </w:pPr>
      <w:r w:rsidRPr="0099082F">
        <w:rPr>
          <w:rFonts w:ascii="Avenir Book" w:hAnsi="Avenir Book"/>
          <w:b/>
        </w:rPr>
        <w:t>U2 Deschampsia flexuosa grassland</w:t>
      </w:r>
    </w:p>
    <w:p w14:paraId="22E4828B" w14:textId="77777777" w:rsidR="00C63CDB" w:rsidRPr="0099082F" w:rsidRDefault="00C63CDB" w:rsidP="00C63CDB">
      <w:pPr>
        <w:jc w:val="both"/>
        <w:rPr>
          <w:rFonts w:ascii="Avenir Book" w:hAnsi="Avenir Book"/>
          <w:b/>
        </w:rPr>
      </w:pPr>
      <w:r w:rsidRPr="0099082F">
        <w:rPr>
          <w:rFonts w:ascii="Avenir Book" w:hAnsi="Avenir Book"/>
          <w:b/>
        </w:rPr>
        <w:t>U3 Agrostis curtisii grassland</w:t>
      </w:r>
    </w:p>
    <w:p w14:paraId="3370DC1F" w14:textId="77777777" w:rsidR="00C63CDB" w:rsidRPr="0099082F" w:rsidRDefault="00C63CDB" w:rsidP="00C63CDB">
      <w:pPr>
        <w:jc w:val="both"/>
        <w:rPr>
          <w:rFonts w:ascii="Avenir Book" w:hAnsi="Avenir Book"/>
          <w:b/>
        </w:rPr>
      </w:pPr>
      <w:r w:rsidRPr="0099082F">
        <w:rPr>
          <w:rFonts w:ascii="Avenir Book" w:hAnsi="Avenir Book"/>
          <w:b/>
        </w:rPr>
        <w:t>U4 Festuca ovina–Agrostis capillaris–Galium saxatile grassland</w:t>
      </w:r>
    </w:p>
    <w:p w14:paraId="0BB971FF" w14:textId="77777777" w:rsidR="00C63CDB" w:rsidRPr="0099082F" w:rsidRDefault="00C63CDB" w:rsidP="00C63CDB">
      <w:pPr>
        <w:jc w:val="both"/>
        <w:rPr>
          <w:rFonts w:ascii="Avenir Book" w:hAnsi="Avenir Book"/>
          <w:b/>
        </w:rPr>
      </w:pPr>
      <w:r w:rsidRPr="0099082F">
        <w:rPr>
          <w:rFonts w:ascii="Avenir Book" w:hAnsi="Avenir Book"/>
          <w:b/>
        </w:rPr>
        <w:t>CG2 Festuca ovina–Avenula pratensis grassland</w:t>
      </w:r>
    </w:p>
    <w:p w14:paraId="64570A38" w14:textId="77777777" w:rsidR="00C63CDB" w:rsidRPr="0099082F" w:rsidRDefault="00C63CDB" w:rsidP="00C63CDB">
      <w:pPr>
        <w:jc w:val="both"/>
        <w:rPr>
          <w:rFonts w:ascii="Avenir Book" w:hAnsi="Avenir Book"/>
          <w:b/>
        </w:rPr>
      </w:pPr>
      <w:r w:rsidRPr="0099082F">
        <w:rPr>
          <w:rFonts w:ascii="Avenir Book" w:hAnsi="Avenir Book"/>
          <w:b/>
        </w:rPr>
        <w:t>CG7 Festuca ovina–Hieracium pilosella–Thymus praecox/pulegioides grassland</w:t>
      </w:r>
    </w:p>
    <w:p w14:paraId="7A2FE43A" w14:textId="77777777" w:rsidR="00C63CDB" w:rsidRPr="0099082F" w:rsidRDefault="00C63CDB" w:rsidP="00C63CDB">
      <w:pPr>
        <w:jc w:val="both"/>
        <w:rPr>
          <w:rFonts w:ascii="Avenir Book" w:hAnsi="Avenir Book"/>
          <w:b/>
        </w:rPr>
      </w:pPr>
      <w:r w:rsidRPr="0099082F">
        <w:rPr>
          <w:rFonts w:ascii="Avenir Book" w:hAnsi="Avenir Book"/>
          <w:b/>
        </w:rPr>
        <w:t>CG9 Sesleria albicans–Galium sterneri grassland</w:t>
      </w:r>
    </w:p>
    <w:p w14:paraId="1A5375C4" w14:textId="77777777" w:rsidR="00C63CDB" w:rsidRPr="0099082F" w:rsidRDefault="00C63CDB" w:rsidP="00C63CDB">
      <w:pPr>
        <w:jc w:val="both"/>
        <w:rPr>
          <w:rFonts w:ascii="Avenir Book" w:hAnsi="Avenir Book"/>
          <w:b/>
        </w:rPr>
      </w:pPr>
      <w:r w:rsidRPr="0099082F">
        <w:rPr>
          <w:rFonts w:ascii="Avenir Book" w:hAnsi="Avenir Book"/>
          <w:b/>
        </w:rPr>
        <w:t>M3 Eriophorum angustifolium bog pool community</w:t>
      </w:r>
    </w:p>
    <w:p w14:paraId="3472C857" w14:textId="0ED99AE0" w:rsidR="00C63CDB" w:rsidRPr="0099082F" w:rsidRDefault="00C63CDB" w:rsidP="00C63CDB">
      <w:pPr>
        <w:jc w:val="both"/>
        <w:rPr>
          <w:rFonts w:ascii="Avenir Book" w:hAnsi="Avenir Book"/>
          <w:b/>
        </w:rPr>
      </w:pPr>
      <w:r w:rsidRPr="0099082F">
        <w:rPr>
          <w:rFonts w:ascii="Avenir Book" w:hAnsi="Avenir Book"/>
          <w:b/>
        </w:rPr>
        <w:t>M21 Narthecium ossifragum–Sphagnum papillosum valley mire</w:t>
      </w:r>
    </w:p>
    <w:p w14:paraId="539A3F80" w14:textId="77777777" w:rsidR="0072104D" w:rsidRDefault="0072104D" w:rsidP="00C63CDB">
      <w:pPr>
        <w:jc w:val="both"/>
        <w:rPr>
          <w:rFonts w:ascii="Avenir Book" w:hAnsi="Avenir Book"/>
        </w:rPr>
        <w:sectPr w:rsidR="0072104D" w:rsidSect="00637B62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276" w:right="1416" w:bottom="568" w:left="1440" w:header="708" w:footer="381" w:gutter="0"/>
          <w:cols w:space="708"/>
          <w:titlePg/>
          <w:rtlGutter/>
          <w:docGrid w:linePitch="360"/>
        </w:sectPr>
      </w:pPr>
    </w:p>
    <w:p w14:paraId="4DBC59C5" w14:textId="02A01D8C" w:rsidR="00C63CDB" w:rsidRPr="00D2188B" w:rsidRDefault="00C63CDB" w:rsidP="00C63CDB">
      <w:pPr>
        <w:jc w:val="both"/>
        <w:rPr>
          <w:rFonts w:ascii="Avenir Book" w:hAnsi="Avenir Book"/>
          <w:b/>
          <w:sz w:val="24"/>
          <w:szCs w:val="24"/>
        </w:rPr>
      </w:pPr>
      <w:r w:rsidRPr="00D2188B">
        <w:rPr>
          <w:rFonts w:ascii="Avenir Book" w:hAnsi="Avenir Book"/>
          <w:b/>
          <w:sz w:val="24"/>
          <w:szCs w:val="24"/>
        </w:rPr>
        <w:lastRenderedPageBreak/>
        <w:t>Survey Techniques</w:t>
      </w:r>
    </w:p>
    <w:p w14:paraId="4DCCBFA5" w14:textId="77777777" w:rsidR="00C63CDB" w:rsidRDefault="00C63CDB" w:rsidP="00C63CDB">
      <w:pPr>
        <w:jc w:val="both"/>
        <w:rPr>
          <w:rFonts w:ascii="Avenir Book" w:hAnsi="Avenir Book"/>
        </w:rPr>
      </w:pPr>
    </w:p>
    <w:p w14:paraId="4B990621" w14:textId="488D000C" w:rsidR="00C63CDB" w:rsidRDefault="00C63CDB" w:rsidP="00C63CDB">
      <w:pPr>
        <w:jc w:val="both"/>
        <w:rPr>
          <w:rFonts w:ascii="Avenir Book" w:hAnsi="Avenir Book"/>
          <w:b/>
          <w:sz w:val="24"/>
          <w:szCs w:val="24"/>
          <w:u w:val="single"/>
        </w:rPr>
      </w:pPr>
      <w:r w:rsidRPr="00D2188B">
        <w:rPr>
          <w:rFonts w:ascii="Avenir Book" w:hAnsi="Avenir Book"/>
          <w:b/>
          <w:sz w:val="24"/>
          <w:szCs w:val="24"/>
          <w:u w:val="single"/>
        </w:rPr>
        <w:t>Phase I</w:t>
      </w:r>
    </w:p>
    <w:p w14:paraId="3B160823" w14:textId="77777777" w:rsidR="00D2188B" w:rsidRDefault="00D2188B" w:rsidP="00C63CDB">
      <w:pPr>
        <w:jc w:val="both"/>
        <w:rPr>
          <w:rFonts w:ascii="Avenir Book" w:hAnsi="Avenir Book"/>
          <w:b/>
          <w:sz w:val="24"/>
          <w:szCs w:val="24"/>
          <w:u w:val="single"/>
        </w:rPr>
      </w:pPr>
    </w:p>
    <w:p w14:paraId="7DA38791" w14:textId="5743044D" w:rsidR="00710198" w:rsidRPr="00201B47" w:rsidRDefault="00D2188B" w:rsidP="00C63CDB">
      <w:pPr>
        <w:jc w:val="both"/>
        <w:rPr>
          <w:rFonts w:ascii="Avenir Book" w:hAnsi="Avenir Book"/>
          <w:color w:val="660066"/>
          <w:u w:val="single"/>
        </w:rPr>
      </w:pPr>
      <w:r w:rsidRPr="00201B47">
        <w:rPr>
          <w:rFonts w:ascii="Avenir Book" w:hAnsi="Avenir Book"/>
          <w:color w:val="660066"/>
          <w:u w:val="single"/>
        </w:rPr>
        <w:t>Methodology</w:t>
      </w:r>
    </w:p>
    <w:p w14:paraId="0594B3D3" w14:textId="5CB73C58" w:rsidR="00710198" w:rsidRDefault="00710198" w:rsidP="00C63CDB">
      <w:pPr>
        <w:jc w:val="both"/>
        <w:rPr>
          <w:rFonts w:ascii="Avenir Book" w:hAnsi="Avenir Book"/>
        </w:rPr>
      </w:pPr>
      <w:r>
        <w:rPr>
          <w:rFonts w:ascii="Avenir Book" w:hAnsi="Avenir Book"/>
        </w:rPr>
        <w:t>Map extent of communitie</w:t>
      </w:r>
      <w:r w:rsidR="000F3AE7">
        <w:rPr>
          <w:rFonts w:ascii="Avenir Book" w:hAnsi="Avenir Book"/>
        </w:rPr>
        <w:t>s and target note a</w:t>
      </w:r>
      <w:r w:rsidR="00C803D8">
        <w:rPr>
          <w:rFonts w:ascii="Avenir Book" w:hAnsi="Avenir Book"/>
        </w:rPr>
        <w:t>s</w:t>
      </w:r>
      <w:r w:rsidR="000F3AE7">
        <w:rPr>
          <w:rFonts w:ascii="Avenir Book" w:hAnsi="Avenir Book"/>
        </w:rPr>
        <w:t xml:space="preserve"> much detail</w:t>
      </w:r>
      <w:r>
        <w:rPr>
          <w:rFonts w:ascii="Avenir Book" w:hAnsi="Avenir Book"/>
        </w:rPr>
        <w:t xml:space="preserve"> a</w:t>
      </w:r>
      <w:r w:rsidR="000F3AE7">
        <w:rPr>
          <w:rFonts w:ascii="Avenir Book" w:hAnsi="Avenir Book"/>
        </w:rPr>
        <w:t xml:space="preserve">s </w:t>
      </w:r>
      <w:r>
        <w:rPr>
          <w:rFonts w:ascii="Avenir Book" w:hAnsi="Avenir Book"/>
        </w:rPr>
        <w:t xml:space="preserve">possible, including </w:t>
      </w:r>
      <w:r w:rsidR="00C803D8">
        <w:rPr>
          <w:rFonts w:ascii="Avenir Book" w:hAnsi="Avenir Book"/>
        </w:rPr>
        <w:t xml:space="preserve">dominant species, </w:t>
      </w:r>
      <w:r>
        <w:rPr>
          <w:rFonts w:ascii="Avenir Book" w:hAnsi="Avenir Book"/>
        </w:rPr>
        <w:t xml:space="preserve">habitat </w:t>
      </w:r>
      <w:r w:rsidR="000F3AE7">
        <w:rPr>
          <w:rFonts w:ascii="Avenir Book" w:hAnsi="Avenir Book"/>
        </w:rPr>
        <w:t>conditions</w:t>
      </w:r>
      <w:r>
        <w:rPr>
          <w:rFonts w:ascii="Avenir Book" w:hAnsi="Avenir Book"/>
        </w:rPr>
        <w:t xml:space="preserve"> and presence of key indicator species.</w:t>
      </w:r>
    </w:p>
    <w:p w14:paraId="183542DF" w14:textId="77777777" w:rsidR="00710198" w:rsidRDefault="00710198" w:rsidP="00C63CDB">
      <w:pPr>
        <w:jc w:val="both"/>
        <w:rPr>
          <w:rFonts w:ascii="Avenir Book" w:hAnsi="Avenir Book"/>
        </w:rPr>
      </w:pPr>
    </w:p>
    <w:p w14:paraId="59A14EE9" w14:textId="24DCD884" w:rsidR="00953E95" w:rsidRPr="00201B47" w:rsidRDefault="00D2188B" w:rsidP="00C63CDB">
      <w:pPr>
        <w:jc w:val="both"/>
        <w:rPr>
          <w:rFonts w:ascii="Avenir Book" w:hAnsi="Avenir Book"/>
          <w:color w:val="660066"/>
          <w:u w:val="single"/>
        </w:rPr>
      </w:pPr>
      <w:r w:rsidRPr="00201B47">
        <w:rPr>
          <w:rFonts w:ascii="Avenir Book" w:hAnsi="Avenir Book"/>
          <w:color w:val="660066"/>
          <w:u w:val="single"/>
        </w:rPr>
        <w:t>Habitat types</w:t>
      </w:r>
    </w:p>
    <w:p w14:paraId="7C3F2E8B" w14:textId="20D84261" w:rsidR="00710198" w:rsidRPr="000F3AE7" w:rsidRDefault="00710198" w:rsidP="00C63CDB">
      <w:pPr>
        <w:jc w:val="both"/>
        <w:rPr>
          <w:rFonts w:ascii="Avenir Book" w:hAnsi="Avenir Book"/>
          <w:b/>
        </w:rPr>
      </w:pPr>
      <w:r w:rsidRPr="000F3AE7">
        <w:rPr>
          <w:rFonts w:ascii="Avenir Book" w:hAnsi="Avenir Book"/>
          <w:b/>
        </w:rPr>
        <w:t>Heath</w:t>
      </w:r>
      <w:r w:rsidR="000F3AE7">
        <w:rPr>
          <w:rFonts w:ascii="Avenir Book" w:hAnsi="Avenir Book"/>
          <w:b/>
        </w:rPr>
        <w:t xml:space="preserve"> – </w:t>
      </w:r>
      <w:r w:rsidR="000F3AE7" w:rsidRPr="000F3AE7">
        <w:rPr>
          <w:rFonts w:ascii="Avenir Book" w:hAnsi="Avenir Book"/>
        </w:rPr>
        <w:t>vege</w:t>
      </w:r>
      <w:r w:rsidR="000F3AE7">
        <w:rPr>
          <w:rFonts w:ascii="Avenir Book" w:hAnsi="Avenir Book"/>
        </w:rPr>
        <w:t>tation</w:t>
      </w:r>
      <w:r w:rsidR="000F3AE7" w:rsidRPr="000F3AE7">
        <w:rPr>
          <w:rFonts w:ascii="Avenir Book" w:hAnsi="Avenir Book"/>
        </w:rPr>
        <w:t xml:space="preserve"> domina</w:t>
      </w:r>
      <w:r w:rsidR="00C803D8">
        <w:rPr>
          <w:rFonts w:ascii="Avenir Book" w:hAnsi="Avenir Book"/>
        </w:rPr>
        <w:t>ted by heather, usually on well-</w:t>
      </w:r>
      <w:r w:rsidR="000F3AE7" w:rsidRPr="000F3AE7">
        <w:rPr>
          <w:rFonts w:ascii="Avenir Book" w:hAnsi="Avenir Book"/>
        </w:rPr>
        <w:t>drained acidic soils</w:t>
      </w:r>
    </w:p>
    <w:p w14:paraId="1C5D2760" w14:textId="5ACF58CA" w:rsidR="00953E95" w:rsidRPr="000F3AE7" w:rsidRDefault="00953E95" w:rsidP="000F3AE7">
      <w:pPr>
        <w:pStyle w:val="ListParagraph"/>
        <w:numPr>
          <w:ilvl w:val="0"/>
          <w:numId w:val="6"/>
        </w:numPr>
        <w:jc w:val="both"/>
        <w:rPr>
          <w:rFonts w:ascii="Avenir Book" w:hAnsi="Avenir Book"/>
        </w:rPr>
      </w:pPr>
      <w:r w:rsidRPr="000F3AE7">
        <w:rPr>
          <w:rFonts w:ascii="Avenir Book" w:hAnsi="Avenir Book"/>
        </w:rPr>
        <w:t>Dwarf Shrub Heath – heathers and small gorses greater than 25%</w:t>
      </w:r>
    </w:p>
    <w:p w14:paraId="1FFD7DC9" w14:textId="03C71355" w:rsidR="00953E95" w:rsidRPr="000F3AE7" w:rsidRDefault="00953E95" w:rsidP="000F3AE7">
      <w:pPr>
        <w:pStyle w:val="ListParagraph"/>
        <w:numPr>
          <w:ilvl w:val="0"/>
          <w:numId w:val="6"/>
        </w:numPr>
        <w:jc w:val="both"/>
        <w:rPr>
          <w:rFonts w:ascii="Avenir Book" w:hAnsi="Avenir Book"/>
        </w:rPr>
      </w:pPr>
      <w:r w:rsidRPr="000F3AE7">
        <w:rPr>
          <w:rFonts w:ascii="Avenir Book" w:hAnsi="Avenir Book"/>
        </w:rPr>
        <w:t>Wet dwarf shrub heath – heather cover greater than 25%, plus Molini</w:t>
      </w:r>
      <w:r w:rsidR="000F3AE7" w:rsidRPr="000F3AE7">
        <w:rPr>
          <w:rFonts w:ascii="Avenir Book" w:hAnsi="Avenir Book"/>
        </w:rPr>
        <w:t>a</w:t>
      </w:r>
      <w:r w:rsidRPr="000F3AE7">
        <w:rPr>
          <w:rFonts w:ascii="Avenir Book" w:hAnsi="Avenir Book"/>
        </w:rPr>
        <w:t xml:space="preserve"> and possibly Sphagnum</w:t>
      </w:r>
    </w:p>
    <w:p w14:paraId="5B7CEBBB" w14:textId="7B24AC6A" w:rsidR="00953E95" w:rsidRPr="000F3AE7" w:rsidRDefault="00953E95" w:rsidP="000F3AE7">
      <w:pPr>
        <w:pStyle w:val="ListParagraph"/>
        <w:numPr>
          <w:ilvl w:val="0"/>
          <w:numId w:val="6"/>
        </w:numPr>
        <w:jc w:val="both"/>
        <w:rPr>
          <w:rFonts w:ascii="Avenir Book" w:hAnsi="Avenir Book"/>
        </w:rPr>
      </w:pPr>
      <w:r w:rsidRPr="000F3AE7">
        <w:rPr>
          <w:rFonts w:ascii="Avenir Book" w:hAnsi="Avenir Book"/>
        </w:rPr>
        <w:t>Lichen/bryophyte heath – bryos/lichens greater than 30%</w:t>
      </w:r>
    </w:p>
    <w:p w14:paraId="1EE610F1" w14:textId="7CFAA816" w:rsidR="00953E95" w:rsidRPr="000F3AE7" w:rsidRDefault="00953E95" w:rsidP="000F3AE7">
      <w:pPr>
        <w:pStyle w:val="ListParagraph"/>
        <w:numPr>
          <w:ilvl w:val="0"/>
          <w:numId w:val="6"/>
        </w:numPr>
        <w:jc w:val="both"/>
        <w:rPr>
          <w:rFonts w:ascii="Avenir Book" w:hAnsi="Avenir Book"/>
        </w:rPr>
      </w:pPr>
      <w:r w:rsidRPr="000F3AE7">
        <w:rPr>
          <w:rFonts w:ascii="Avenir Book" w:hAnsi="Avenir Book"/>
        </w:rPr>
        <w:t>Montane heath/dwarf herb</w:t>
      </w:r>
      <w:r w:rsidR="00710198" w:rsidRPr="000F3AE7">
        <w:rPr>
          <w:rFonts w:ascii="Avenir Book" w:hAnsi="Avenir Book"/>
        </w:rPr>
        <w:t xml:space="preserve"> – diverse group of higher altitude heathlands</w:t>
      </w:r>
    </w:p>
    <w:p w14:paraId="48F7478F" w14:textId="4D605FA6" w:rsidR="00953E95" w:rsidRPr="000F3AE7" w:rsidRDefault="00710198" w:rsidP="000F3AE7">
      <w:pPr>
        <w:pStyle w:val="ListParagraph"/>
        <w:numPr>
          <w:ilvl w:val="0"/>
          <w:numId w:val="6"/>
        </w:numPr>
        <w:jc w:val="both"/>
        <w:rPr>
          <w:rFonts w:ascii="Avenir Book" w:hAnsi="Avenir Book"/>
        </w:rPr>
      </w:pPr>
      <w:r w:rsidRPr="000F3AE7">
        <w:rPr>
          <w:rFonts w:ascii="Avenir Book" w:hAnsi="Avenir Book"/>
        </w:rPr>
        <w:t>D</w:t>
      </w:r>
      <w:r w:rsidR="00953E95" w:rsidRPr="000F3AE7">
        <w:rPr>
          <w:rFonts w:ascii="Avenir Book" w:hAnsi="Avenir Book"/>
        </w:rPr>
        <w:t>ry heath/acid grassland mosaic</w:t>
      </w:r>
      <w:r w:rsidRPr="000F3AE7">
        <w:rPr>
          <w:rFonts w:ascii="Avenir Book" w:hAnsi="Avenir Book"/>
        </w:rPr>
        <w:t xml:space="preserve"> –</w:t>
      </w:r>
      <w:r w:rsidR="000F3AE7" w:rsidRPr="000F3AE7">
        <w:rPr>
          <w:rFonts w:ascii="Avenir Book" w:hAnsi="Avenir Book"/>
        </w:rPr>
        <w:t xml:space="preserve"> where these two</w:t>
      </w:r>
      <w:r w:rsidRPr="000F3AE7">
        <w:rPr>
          <w:rFonts w:ascii="Avenir Book" w:hAnsi="Avenir Book"/>
        </w:rPr>
        <w:t xml:space="preserve"> </w:t>
      </w:r>
      <w:r w:rsidR="000F3AE7" w:rsidRPr="000F3AE7">
        <w:rPr>
          <w:rFonts w:ascii="Avenir Book" w:hAnsi="Avenir Book"/>
        </w:rPr>
        <w:t>habitats</w:t>
      </w:r>
      <w:r w:rsidRPr="000F3AE7">
        <w:rPr>
          <w:rFonts w:ascii="Avenir Book" w:hAnsi="Avenir Book"/>
        </w:rPr>
        <w:t xml:space="preserve"> form an intimate mosaic. Note proportions of each</w:t>
      </w:r>
    </w:p>
    <w:p w14:paraId="5D854E8E" w14:textId="424F161B" w:rsidR="00710198" w:rsidRPr="000F3AE7" w:rsidRDefault="00637B62" w:rsidP="000F3AE7">
      <w:pPr>
        <w:pStyle w:val="ListParagraph"/>
        <w:numPr>
          <w:ilvl w:val="0"/>
          <w:numId w:val="6"/>
        </w:numPr>
        <w:jc w:val="both"/>
        <w:rPr>
          <w:rFonts w:ascii="Avenir Book" w:hAnsi="Avenir Book"/>
        </w:rPr>
      </w:pPr>
      <w:r>
        <w:rPr>
          <w:rFonts w:ascii="Avenir Book" w:hAnsi="Avenir Book"/>
        </w:rPr>
        <w:t>We</w:t>
      </w:r>
      <w:r w:rsidR="00710198" w:rsidRPr="000F3AE7">
        <w:rPr>
          <w:rFonts w:ascii="Avenir Book" w:hAnsi="Avenir Book"/>
        </w:rPr>
        <w:t>t heath/acidic grassland mosaic – as above but wetter!</w:t>
      </w:r>
    </w:p>
    <w:p w14:paraId="2B868A96" w14:textId="77777777" w:rsidR="00710198" w:rsidRPr="000F3AE7" w:rsidRDefault="00710198" w:rsidP="00C63CDB">
      <w:pPr>
        <w:jc w:val="both"/>
        <w:rPr>
          <w:rFonts w:ascii="Avenir Book" w:hAnsi="Avenir Book"/>
          <w:b/>
        </w:rPr>
      </w:pPr>
    </w:p>
    <w:p w14:paraId="345BDF76" w14:textId="7A3BE40F" w:rsidR="00710198" w:rsidRDefault="000F3AE7" w:rsidP="00C63CDB">
      <w:pPr>
        <w:jc w:val="both"/>
        <w:rPr>
          <w:rFonts w:ascii="Avenir Book" w:hAnsi="Avenir Book"/>
          <w:b/>
        </w:rPr>
      </w:pPr>
      <w:r>
        <w:rPr>
          <w:rFonts w:ascii="Avenir Book" w:hAnsi="Avenir Book"/>
          <w:b/>
        </w:rPr>
        <w:t xml:space="preserve">Bog - </w:t>
      </w:r>
      <w:r>
        <w:rPr>
          <w:rFonts w:ascii="Avenir Book" w:hAnsi="Avenir Book"/>
        </w:rPr>
        <w:t>Sphagnum-rich</w:t>
      </w:r>
      <w:r w:rsidR="00710198">
        <w:rPr>
          <w:rFonts w:ascii="Avenir Book" w:hAnsi="Avenir Book"/>
        </w:rPr>
        <w:t xml:space="preserve"> vegetation with no input of wa</w:t>
      </w:r>
      <w:r>
        <w:rPr>
          <w:rFonts w:ascii="Avenir Book" w:hAnsi="Avenir Book"/>
        </w:rPr>
        <w:t>t</w:t>
      </w:r>
      <w:r w:rsidR="00710198">
        <w:rPr>
          <w:rFonts w:ascii="Avenir Book" w:hAnsi="Avenir Book"/>
        </w:rPr>
        <w:t>er from su</w:t>
      </w:r>
      <w:r>
        <w:rPr>
          <w:rFonts w:ascii="Avenir Book" w:hAnsi="Avenir Book"/>
        </w:rPr>
        <w:t>rrounding</w:t>
      </w:r>
      <w:r w:rsidR="00710198">
        <w:rPr>
          <w:rFonts w:ascii="Avenir Book" w:hAnsi="Avenir Book"/>
        </w:rPr>
        <w:t xml:space="preserve"> land.</w:t>
      </w:r>
    </w:p>
    <w:p w14:paraId="28F598A2" w14:textId="0C9A293D" w:rsidR="000F3AE7" w:rsidRDefault="000F3AE7" w:rsidP="000F3AE7">
      <w:pPr>
        <w:pStyle w:val="ListParagraph"/>
        <w:numPr>
          <w:ilvl w:val="0"/>
          <w:numId w:val="4"/>
        </w:numPr>
        <w:jc w:val="both"/>
        <w:rPr>
          <w:rFonts w:ascii="Avenir Book" w:hAnsi="Avenir Book"/>
        </w:rPr>
      </w:pPr>
      <w:r>
        <w:rPr>
          <w:rFonts w:ascii="Avenir Book" w:hAnsi="Avenir Book"/>
        </w:rPr>
        <w:t>Raised bog</w:t>
      </w:r>
    </w:p>
    <w:p w14:paraId="23CD0DE1" w14:textId="7C0E4DBA" w:rsidR="000F3AE7" w:rsidRDefault="000F3AE7" w:rsidP="000F3AE7">
      <w:pPr>
        <w:pStyle w:val="ListParagraph"/>
        <w:numPr>
          <w:ilvl w:val="0"/>
          <w:numId w:val="4"/>
        </w:numPr>
        <w:jc w:val="both"/>
        <w:rPr>
          <w:rFonts w:ascii="Avenir Book" w:hAnsi="Avenir Book"/>
        </w:rPr>
      </w:pPr>
      <w:r>
        <w:rPr>
          <w:rFonts w:ascii="Avenir Book" w:hAnsi="Avenir Book"/>
        </w:rPr>
        <w:t>Wet modified bog</w:t>
      </w:r>
    </w:p>
    <w:p w14:paraId="112CBAFE" w14:textId="4BC8E642" w:rsidR="000F3AE7" w:rsidRPr="000F3AE7" w:rsidRDefault="000F3AE7" w:rsidP="000F3AE7">
      <w:pPr>
        <w:pStyle w:val="ListParagraph"/>
        <w:numPr>
          <w:ilvl w:val="0"/>
          <w:numId w:val="4"/>
        </w:numPr>
        <w:jc w:val="both"/>
        <w:rPr>
          <w:rFonts w:ascii="Avenir Book" w:hAnsi="Avenir Book"/>
        </w:rPr>
      </w:pPr>
      <w:r>
        <w:rPr>
          <w:rFonts w:ascii="Avenir Book" w:hAnsi="Avenir Book"/>
        </w:rPr>
        <w:t>Dry modified bog</w:t>
      </w:r>
    </w:p>
    <w:p w14:paraId="27E84C29" w14:textId="77777777" w:rsidR="000F3AE7" w:rsidRDefault="000F3AE7" w:rsidP="00C63CDB">
      <w:pPr>
        <w:jc w:val="both"/>
        <w:rPr>
          <w:rFonts w:ascii="Avenir Book" w:hAnsi="Avenir Book"/>
        </w:rPr>
      </w:pPr>
    </w:p>
    <w:p w14:paraId="4A323E98" w14:textId="588CAD7C" w:rsidR="00710198" w:rsidRDefault="000F3AE7" w:rsidP="00C63CDB">
      <w:pPr>
        <w:jc w:val="both"/>
        <w:rPr>
          <w:rFonts w:ascii="Avenir Book" w:hAnsi="Avenir Book"/>
        </w:rPr>
      </w:pPr>
      <w:r w:rsidRPr="000F3AE7">
        <w:rPr>
          <w:rFonts w:ascii="Avenir Book" w:hAnsi="Avenir Book"/>
          <w:b/>
        </w:rPr>
        <w:t>Flush and spring</w:t>
      </w:r>
      <w:r>
        <w:rPr>
          <w:rFonts w:ascii="Avenir Book" w:hAnsi="Avenir Book"/>
          <w:b/>
        </w:rPr>
        <w:t xml:space="preserve"> – </w:t>
      </w:r>
      <w:r>
        <w:rPr>
          <w:rFonts w:ascii="Avenir Book" w:hAnsi="Avenir Book"/>
        </w:rPr>
        <w:t>occur where there is moving water on sloping ground</w:t>
      </w:r>
    </w:p>
    <w:p w14:paraId="75365E65" w14:textId="39D068E1" w:rsidR="000F3AE7" w:rsidRDefault="0072104D" w:rsidP="000F3AE7">
      <w:pPr>
        <w:pStyle w:val="ListParagraph"/>
        <w:numPr>
          <w:ilvl w:val="0"/>
          <w:numId w:val="5"/>
        </w:numPr>
        <w:jc w:val="both"/>
        <w:rPr>
          <w:rFonts w:ascii="Avenir Book" w:hAnsi="Avenir Book"/>
        </w:rPr>
      </w:pPr>
      <w:r>
        <w:rPr>
          <w:rFonts w:ascii="Avenir Book" w:hAnsi="Avenir Book"/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B545A55" wp14:editId="6F046637">
                <wp:simplePos x="0" y="0"/>
                <wp:positionH relativeFrom="column">
                  <wp:posOffset>317500</wp:posOffset>
                </wp:positionH>
                <wp:positionV relativeFrom="paragraph">
                  <wp:posOffset>80010</wp:posOffset>
                </wp:positionV>
                <wp:extent cx="4826000" cy="4069715"/>
                <wp:effectExtent l="0" t="0" r="0" b="0"/>
                <wp:wrapThrough wrapText="bothSides">
                  <wp:wrapPolygon edited="0">
                    <wp:start x="11482" y="0"/>
                    <wp:lineTo x="11482" y="2157"/>
                    <wp:lineTo x="0" y="4044"/>
                    <wp:lineTo x="0" y="18873"/>
                    <wp:lineTo x="11709" y="19413"/>
                    <wp:lineTo x="11709" y="21435"/>
                    <wp:lineTo x="20577" y="21435"/>
                    <wp:lineTo x="20577" y="6471"/>
                    <wp:lineTo x="21486" y="4718"/>
                    <wp:lineTo x="21486" y="0"/>
                    <wp:lineTo x="11482" y="0"/>
                  </wp:wrapPolygon>
                </wp:wrapThrough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6000" cy="4069715"/>
                          <a:chOff x="0" y="0"/>
                          <a:chExt cx="4826000" cy="4069715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Macintosh HD:Users:Dom:Dropbox:SRT Main:Training:COURSES:Hab Assessment:Source info:Phase 1 scans:Acid grassland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3500" y="0"/>
                            <a:ext cx="222250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Macintosh HD:Users:Dom:Dropbox:SRT Main:Training:COURSES:Hab Assessment:Source info:Phase 1 scans:Heathland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9465"/>
                            <a:ext cx="2286000" cy="276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Macintosh HD:Users:Dom:Dropbox:SRT Main:Training:COURSES:Hab Assessment:Source info:Phase 1 scans:Mire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1101725"/>
                            <a:ext cx="1905000" cy="296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25pt;margin-top:6.3pt;width:380pt;height:320.45pt;z-index:251660288" coordsize="4826000,406971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AP/tAIJQ&#10;aG90b3Nob3AgMy4wADhCSU0EBAAAAAAAShwBWgADGyVHHAIAAAIAAhwCPwAGMTcxNjE4HAJQAAZQ&#10;aWNhc2EcAj4ACDIwMTIwNzA2HAI3AAgyMDEyMDcwNhwCPAAGMTcxNjE5OEJJTQQlAAAAAAAQdBxx&#10;IJ/mswRKtOE/1wsyff/AABEIBK8DAgMBEQ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gD/7QCCUGhvdG9zaG9wIDMuMAA4QklNBAQAAAAAAEocAVoAAxslRxwC&#10;AAACAAIcAj8ABjE3MTYxOBwCUAAGUGljYXNhHAI+AAgyMDEyMDcwNhwCNwAIMjAxMjA3MDYcAjwA&#10;BjE3MTYxOThCSU0EJQAAAAAAEHQccSCf5rMESrThP9cLMn3/wAARCARyA60DARE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EAwMDAwIEAwMDBQQEBQYLBwYGBgYN&#10;CQoICxAOERAPDg8PERQZFRETGBMPDxYeFhgaGxwdHBEVHyEfHCEZHBwb/9sAQwEEBQUGBQYNBwcN&#10;GxIPEhsbGxsbGxsbGxsbGxsbGxsbGxsbGxsbGxsbGxsbGxsbGxsbGxsbGxsbGxsbGxsbGxsb/90A&#10;BAB2/9oADAMBAAIRAxEAPwD7+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/9f7+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D/0fv6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D/0vv6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/9P7+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/9T7+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/9T7+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/9X7+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/9b7+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/9f7+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P/Q+/q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P/R+/q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P/S+/q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P/T+/q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P/U+/q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P/V+/q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/9X7&#10;+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/9b7+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/9L7+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P/T+/q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gD/7QBgUGhvdG9zaG9wIDMuMAA4QklNBAQAAAAAACccAVoAAxsl&#10;RxwCAAACAAIcAj4ACDIwMTIwNzA2HAI/AAYxNzE2MTgAOEJJTQQlAAAAAAAQMfmBwyhb1ssM2/sd&#10;pQ181//AABEIAVYDTAMBEQ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Macintosh HD:Users:Dom:Dropbox:SRT Main:Training:COURSES:Hab Assessment:Source info:Phase 1 scans:Acid grassland.jpg" style="position:absolute;left:2603500;width:2222500;height:8991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0j&#10;EMrFAAAA2gAAAA8AAABkcnMvZG93bnJldi54bWxEj0FrwkAUhO8F/8PyhF6K2TRSLdFVSqkgntRI&#10;irdH9jUJzb5Ns6tJ/323IHgcZuYbZrkeTCOu1LnasoLnKAZBXFhdc6nglG0mryCcR9bYWCYFv+Rg&#10;vRo9LDHVtucDXY++FAHCLkUFlfdtKqUrKjLoItsSB+/LdgZ9kF0pdYd9gJtGJnE8kwZrDgsVtvRe&#10;UfF9vBgF+2n5uTsl+6d+/pHNd/khPzc/iVKP4+FtAcLT4O/hW3urFbzA/5VwA+TqD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tIxDKxQAAANoAAAAPAAAAAAAAAAAAAAAAAJwC&#10;AABkcnMvZG93bnJldi54bWxQSwUGAAAAAAQABAD3AAAAjgMAAAAA&#10;">
                  <v:imagedata r:id="rId16" o:title="Acid grassland.jpg"/>
                  <v:path arrowok="t"/>
                </v:shape>
                <v:shape id="Picture 4" o:spid="_x0000_s1028" type="#_x0000_t75" alt="Macintosh HD:Users:Dom:Dropbox:SRT Main:Training:COURSES:Hab Assessment:Source info:Phase 1 scans:Heathland.jpg" style="position:absolute;top:799465;width:2286000;height:27609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Xq&#10;IeDCAAAA2gAAAA8AAABkcnMvZG93bnJldi54bWxEj1uLwjAUhN+F/Q/hLPim6S4qUk1lWVhYEAUv&#10;+HxsTi/anJQm2uqvN4Lg4zAz3zDzRWcqcaXGlZYVfA0jEMSp1SXnCva7v8EUhPPIGivLpOBGDhbJ&#10;R2+OsbYtb+i69bkIEHYxKii8r2MpXVqQQTe0NXHwMtsY9EE2udQNtgFuKvkdRRNpsOSwUGBNvwWl&#10;5+3FKLifdmM2bbTMDpcV1fv0OK3WS6X6n93PDISnzr/Dr/a/VjCC55VwA2Ty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F6iHgwgAAANoAAAAPAAAAAAAAAAAAAAAAAJwCAABk&#10;cnMvZG93bnJldi54bWxQSwUGAAAAAAQABAD3AAAAiwMAAAAA&#10;">
                  <v:imagedata r:id="rId17" o:title="Heathland.jpg"/>
                  <v:path arrowok="t"/>
                </v:shape>
                <v:shape id="Picture 6" o:spid="_x0000_s1029" type="#_x0000_t75" alt="Macintosh HD:Users:Dom:Dropbox:SRT Main:Training:COURSES:Hab Assessment:Source info:Phase 1 scans:Mire.jpg" style="position:absolute;left:2667000;top:1101725;width:1905000;height:29679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8c&#10;50zBAAAA2gAAAA8AAABkcnMvZG93bnJldi54bWxEj0GLwjAUhO/C/ofwFrwUTavSlWqURXTx4EXd&#10;H/Bonk2xeSlNVuu/3wiCx2FmvmGW69424kadrx0ryMYpCOLS6ZorBb/n3WgOwgdkjY1jUvAgD+vV&#10;x2CJhXZ3PtLtFCoRIewLVGBCaAspfWnIoh+7ljh6F9dZDFF2ldQd3iPcNnKSprm0WHNcMNjSxlB5&#10;Pf1ZBXhJfrbmK5kdJjv/2GZJNkVslBp+9t8LEIH68A6/2nutIIfnlXgD5Oo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8c50zBAAAA2gAAAA8AAAAAAAAAAAAAAAAAnAIAAGRy&#10;cy9kb3ducmV2LnhtbFBLBQYAAAAABAAEAPcAAACKAwAAAAA=&#10;">
                  <v:imagedata r:id="rId18" o:title="Mire.jpg"/>
                  <v:path arrowok="t"/>
                </v:shape>
                <w10:wrap type="through"/>
              </v:group>
            </w:pict>
          </mc:Fallback>
        </mc:AlternateContent>
      </w:r>
      <w:r w:rsidR="000F3AE7">
        <w:rPr>
          <w:rFonts w:ascii="Avenir Book" w:hAnsi="Avenir Book"/>
        </w:rPr>
        <w:t>Acid/neutral flush</w:t>
      </w:r>
    </w:p>
    <w:p w14:paraId="3B7759C2" w14:textId="4A3DA9CE" w:rsidR="000F3AE7" w:rsidRDefault="000F3AE7" w:rsidP="000F3AE7">
      <w:pPr>
        <w:pStyle w:val="ListParagraph"/>
        <w:numPr>
          <w:ilvl w:val="0"/>
          <w:numId w:val="5"/>
        </w:numPr>
        <w:jc w:val="both"/>
        <w:rPr>
          <w:rFonts w:ascii="Avenir Book" w:hAnsi="Avenir Book"/>
        </w:rPr>
      </w:pPr>
      <w:r>
        <w:rPr>
          <w:rFonts w:ascii="Avenir Book" w:hAnsi="Avenir Book"/>
        </w:rPr>
        <w:t>Basic flush</w:t>
      </w:r>
    </w:p>
    <w:p w14:paraId="6413B122" w14:textId="4B1A5942" w:rsidR="000F3AE7" w:rsidRPr="000F3AE7" w:rsidRDefault="000F3AE7" w:rsidP="000F3AE7">
      <w:pPr>
        <w:pStyle w:val="ListParagraph"/>
        <w:numPr>
          <w:ilvl w:val="0"/>
          <w:numId w:val="5"/>
        </w:numPr>
        <w:jc w:val="both"/>
        <w:rPr>
          <w:rFonts w:ascii="Avenir Book" w:hAnsi="Avenir Book"/>
        </w:rPr>
      </w:pPr>
      <w:r>
        <w:rPr>
          <w:rFonts w:ascii="Avenir Book" w:hAnsi="Avenir Book"/>
        </w:rPr>
        <w:t>Bryophyte-dominated spring</w:t>
      </w:r>
    </w:p>
    <w:p w14:paraId="6454C5C7" w14:textId="446B30C9" w:rsidR="000F3AE7" w:rsidRDefault="000F3AE7" w:rsidP="00C63CDB">
      <w:pPr>
        <w:jc w:val="both"/>
        <w:rPr>
          <w:rFonts w:ascii="Avenir Book" w:hAnsi="Avenir Book"/>
        </w:rPr>
      </w:pPr>
    </w:p>
    <w:p w14:paraId="2A3BE36F" w14:textId="6D3E0F53" w:rsidR="000F3AE7" w:rsidRDefault="000F3AE7" w:rsidP="00C63CDB">
      <w:pPr>
        <w:jc w:val="both"/>
        <w:rPr>
          <w:rFonts w:ascii="Avenir Book" w:hAnsi="Avenir Book"/>
        </w:rPr>
      </w:pPr>
    </w:p>
    <w:p w14:paraId="3ECCD309" w14:textId="28C4AA07" w:rsidR="00710198" w:rsidRDefault="00710198" w:rsidP="00C63CDB">
      <w:pPr>
        <w:jc w:val="both"/>
        <w:rPr>
          <w:rFonts w:ascii="Avenir Book" w:hAnsi="Avenir Book"/>
        </w:rPr>
      </w:pPr>
    </w:p>
    <w:p w14:paraId="3FA067CB" w14:textId="2665CF7D" w:rsidR="00C63CDB" w:rsidRDefault="00C63CDB" w:rsidP="00C63CDB">
      <w:pPr>
        <w:jc w:val="both"/>
        <w:rPr>
          <w:rFonts w:ascii="Avenir Book" w:hAnsi="Avenir Book"/>
        </w:rPr>
      </w:pPr>
    </w:p>
    <w:p w14:paraId="3FE9AA7C" w14:textId="4D2A816A" w:rsidR="0072104D" w:rsidRDefault="0072104D" w:rsidP="00C63CDB">
      <w:pPr>
        <w:jc w:val="both"/>
        <w:rPr>
          <w:rFonts w:ascii="Avenir Book" w:hAnsi="Avenir Book"/>
        </w:rPr>
        <w:sectPr w:rsidR="0072104D" w:rsidSect="00301A91">
          <w:pgSz w:w="11906" w:h="16838"/>
          <w:pgMar w:top="1812" w:right="1416" w:bottom="993" w:left="1440" w:header="708" w:footer="381" w:gutter="0"/>
          <w:cols w:space="708"/>
          <w:titlePg/>
          <w:rtlGutter/>
          <w:docGrid w:linePitch="360"/>
        </w:sectPr>
      </w:pPr>
    </w:p>
    <w:p w14:paraId="72D5EB49" w14:textId="0955F4D0" w:rsidR="0072104D" w:rsidRDefault="00D2188B" w:rsidP="00C63CDB">
      <w:pPr>
        <w:jc w:val="both"/>
        <w:rPr>
          <w:rFonts w:ascii="Avenir Book" w:hAnsi="Avenir Book"/>
          <w:b/>
          <w:sz w:val="24"/>
          <w:szCs w:val="24"/>
          <w:u w:val="single"/>
        </w:rPr>
      </w:pPr>
      <w:r w:rsidRPr="00D2188B">
        <w:rPr>
          <w:rFonts w:ascii="Avenir Book" w:hAnsi="Avenir Book"/>
          <w:b/>
          <w:sz w:val="24"/>
          <w:szCs w:val="24"/>
          <w:u w:val="single"/>
        </w:rPr>
        <w:lastRenderedPageBreak/>
        <w:t>NVC</w:t>
      </w:r>
    </w:p>
    <w:p w14:paraId="476AF514" w14:textId="77777777" w:rsidR="00D2188B" w:rsidRDefault="00D2188B" w:rsidP="00C63CDB">
      <w:pPr>
        <w:jc w:val="both"/>
        <w:rPr>
          <w:rFonts w:ascii="Avenir Book" w:hAnsi="Avenir Book"/>
          <w:b/>
          <w:sz w:val="24"/>
          <w:szCs w:val="24"/>
          <w:u w:val="single"/>
        </w:rPr>
      </w:pPr>
    </w:p>
    <w:p w14:paraId="6D48D1C9" w14:textId="16012723" w:rsidR="00D2188B" w:rsidRPr="00201B47" w:rsidRDefault="0099082F" w:rsidP="00C63CDB">
      <w:pPr>
        <w:jc w:val="both"/>
        <w:rPr>
          <w:rFonts w:ascii="Avenir Book" w:hAnsi="Avenir Book"/>
          <w:color w:val="660066"/>
          <w:u w:val="single"/>
        </w:rPr>
      </w:pPr>
      <w:r w:rsidRPr="00201B47">
        <w:rPr>
          <w:rFonts w:ascii="Avenir Book" w:hAnsi="Avenir Book"/>
          <w:color w:val="660066"/>
          <w:u w:val="single"/>
        </w:rPr>
        <w:t>Methodology</w:t>
      </w:r>
    </w:p>
    <w:p w14:paraId="13B0521F" w14:textId="77777777" w:rsidR="0072104D" w:rsidRDefault="0072104D" w:rsidP="00C63CDB">
      <w:pPr>
        <w:jc w:val="both"/>
        <w:rPr>
          <w:rFonts w:ascii="Avenir Book" w:hAnsi="Avenir Book"/>
        </w:rPr>
      </w:pPr>
    </w:p>
    <w:p w14:paraId="419D9206" w14:textId="7C42E521" w:rsidR="00D2188B" w:rsidRDefault="00D2188B" w:rsidP="00D2188B">
      <w:pPr>
        <w:pStyle w:val="ListParagraph"/>
        <w:numPr>
          <w:ilvl w:val="0"/>
          <w:numId w:val="7"/>
        </w:numPr>
        <w:jc w:val="both"/>
        <w:rPr>
          <w:rFonts w:ascii="Avenir Book" w:hAnsi="Avenir Book"/>
        </w:rPr>
      </w:pPr>
      <w:r>
        <w:rPr>
          <w:rFonts w:ascii="Avenir Book" w:hAnsi="Avenir Book"/>
        </w:rPr>
        <w:t>Map homogeneous stands</w:t>
      </w:r>
    </w:p>
    <w:p w14:paraId="4FA807DF" w14:textId="040E3732" w:rsidR="00D2188B" w:rsidRDefault="00637B62" w:rsidP="00D2188B">
      <w:pPr>
        <w:pStyle w:val="ListParagraph"/>
        <w:numPr>
          <w:ilvl w:val="0"/>
          <w:numId w:val="7"/>
        </w:numPr>
        <w:jc w:val="both"/>
        <w:rPr>
          <w:rFonts w:ascii="Avenir Book" w:hAnsi="Avenir Book"/>
        </w:rPr>
      </w:pPr>
      <w:r>
        <w:rPr>
          <w:rFonts w:ascii="Avenir Book" w:hAnsi="Avenir Book"/>
        </w:rPr>
        <w:t>Locate</w:t>
      </w:r>
      <w:r w:rsidR="00D2188B">
        <w:rPr>
          <w:rFonts w:ascii="Avenir Book" w:hAnsi="Avenir Book"/>
        </w:rPr>
        <w:t xml:space="preserve"> representative samples</w:t>
      </w:r>
    </w:p>
    <w:p w14:paraId="2D5D0B24" w14:textId="257D2FA7" w:rsidR="00D2188B" w:rsidRDefault="00D2188B" w:rsidP="00D2188B">
      <w:pPr>
        <w:pStyle w:val="ListParagraph"/>
        <w:numPr>
          <w:ilvl w:val="0"/>
          <w:numId w:val="7"/>
        </w:numPr>
        <w:jc w:val="both"/>
        <w:rPr>
          <w:rFonts w:ascii="Avenir Book" w:hAnsi="Avenir Book"/>
        </w:rPr>
      </w:pPr>
      <w:r>
        <w:rPr>
          <w:rFonts w:ascii="Avenir Book" w:hAnsi="Avenir Book"/>
        </w:rPr>
        <w:t>Establish boundaries or transi</w:t>
      </w:r>
      <w:r w:rsidR="00637B62">
        <w:rPr>
          <w:rFonts w:ascii="Avenir Book" w:hAnsi="Avenir Book"/>
        </w:rPr>
        <w:t>tion</w:t>
      </w:r>
      <w:r>
        <w:rPr>
          <w:rFonts w:ascii="Avenir Book" w:hAnsi="Avenir Book"/>
        </w:rPr>
        <w:t xml:space="preserve"> zones</w:t>
      </w:r>
    </w:p>
    <w:p w14:paraId="3D8596DC" w14:textId="61AD2A0E" w:rsidR="00637B62" w:rsidRDefault="00D2188B" w:rsidP="00D2188B">
      <w:pPr>
        <w:pStyle w:val="ListParagraph"/>
        <w:numPr>
          <w:ilvl w:val="0"/>
          <w:numId w:val="7"/>
        </w:numPr>
        <w:jc w:val="both"/>
        <w:rPr>
          <w:rFonts w:ascii="Avenir Book" w:hAnsi="Avenir Book"/>
        </w:rPr>
      </w:pPr>
      <w:r>
        <w:rPr>
          <w:rFonts w:ascii="Avenir Book" w:hAnsi="Avenir Book"/>
        </w:rPr>
        <w:t xml:space="preserve">Consider using mosaics (these are where it is </w:t>
      </w:r>
      <w:r w:rsidR="00637B62">
        <w:rPr>
          <w:rFonts w:ascii="Avenir Book" w:hAnsi="Avenir Book"/>
        </w:rPr>
        <w:t>impossible</w:t>
      </w:r>
      <w:r>
        <w:rPr>
          <w:rFonts w:ascii="Avenir Book" w:hAnsi="Avenir Book"/>
        </w:rPr>
        <w:t xml:space="preserve"> to place a q</w:t>
      </w:r>
      <w:r w:rsidR="00F8057D">
        <w:rPr>
          <w:rFonts w:ascii="Avenir Book" w:hAnsi="Avenir Book"/>
        </w:rPr>
        <w:t>uadrat without encompassing towo</w:t>
      </w:r>
      <w:bookmarkStart w:id="0" w:name="_GoBack"/>
      <w:bookmarkEnd w:id="0"/>
      <w:r w:rsidR="00637B62">
        <w:rPr>
          <w:rFonts w:ascii="Avenir Book" w:hAnsi="Avenir Book"/>
        </w:rPr>
        <w:t>vegetation</w:t>
      </w:r>
      <w:r>
        <w:rPr>
          <w:rFonts w:ascii="Avenir Book" w:hAnsi="Avenir Book"/>
        </w:rPr>
        <w:t xml:space="preserve"> types)</w:t>
      </w:r>
    </w:p>
    <w:p w14:paraId="38052231" w14:textId="48F93BAE" w:rsidR="00D2188B" w:rsidRDefault="00D2188B" w:rsidP="00D2188B">
      <w:pPr>
        <w:pStyle w:val="ListParagraph"/>
        <w:numPr>
          <w:ilvl w:val="0"/>
          <w:numId w:val="7"/>
        </w:numPr>
        <w:jc w:val="both"/>
        <w:rPr>
          <w:rFonts w:ascii="Avenir Book" w:hAnsi="Avenir Book"/>
        </w:rPr>
      </w:pPr>
      <w:r w:rsidRPr="00637B62">
        <w:rPr>
          <w:rFonts w:ascii="Avenir Book" w:hAnsi="Avenir Book"/>
        </w:rPr>
        <w:t>Decide size of plot</w:t>
      </w:r>
    </w:p>
    <w:p w14:paraId="35993563" w14:textId="0A296432" w:rsidR="0099082F" w:rsidRPr="00637B62" w:rsidRDefault="0099082F" w:rsidP="00D2188B">
      <w:pPr>
        <w:pStyle w:val="ListParagraph"/>
        <w:numPr>
          <w:ilvl w:val="0"/>
          <w:numId w:val="7"/>
        </w:numPr>
        <w:jc w:val="both"/>
        <w:rPr>
          <w:rFonts w:ascii="Avenir Book" w:hAnsi="Avenir Book"/>
        </w:rPr>
      </w:pPr>
      <w:r>
        <w:rPr>
          <w:rFonts w:ascii="Avenir Book" w:hAnsi="Avenir Book"/>
        </w:rPr>
        <w:t>Record cover values of all species present, either using % or DOMIN, depending on what sort of data analysis you are carrying out.</w:t>
      </w:r>
    </w:p>
    <w:p w14:paraId="37FD95C2" w14:textId="08A3612E" w:rsidR="00D2188B" w:rsidRPr="00D2188B" w:rsidRDefault="00D2188B" w:rsidP="00637B62">
      <w:pPr>
        <w:pStyle w:val="ListParagraph"/>
        <w:numPr>
          <w:ilvl w:val="0"/>
          <w:numId w:val="10"/>
        </w:numPr>
        <w:jc w:val="both"/>
        <w:rPr>
          <w:rFonts w:ascii="Avenir Book" w:hAnsi="Avenir Book"/>
        </w:rPr>
      </w:pPr>
      <w:r w:rsidRPr="00D2188B">
        <w:rPr>
          <w:rFonts w:ascii="Avenir Book" w:hAnsi="Avenir Book"/>
        </w:rPr>
        <w:t>2x2m Dwarf-shrub heath</w:t>
      </w:r>
    </w:p>
    <w:p w14:paraId="067D1BE2" w14:textId="2107F434" w:rsidR="00D2188B" w:rsidRDefault="00D2188B" w:rsidP="00637B62">
      <w:pPr>
        <w:pStyle w:val="ListParagraph"/>
        <w:numPr>
          <w:ilvl w:val="0"/>
          <w:numId w:val="10"/>
        </w:numPr>
        <w:jc w:val="both"/>
        <w:rPr>
          <w:rFonts w:ascii="Avenir Book" w:hAnsi="Avenir Book"/>
        </w:rPr>
      </w:pPr>
      <w:r w:rsidRPr="00D2188B">
        <w:rPr>
          <w:rFonts w:ascii="Avenir Book" w:hAnsi="Avenir Book"/>
        </w:rPr>
        <w:t>4x4m tall herb heaths</w:t>
      </w:r>
    </w:p>
    <w:p w14:paraId="21104E6D" w14:textId="0BEAF77E" w:rsidR="00D2188B" w:rsidRDefault="00D2188B" w:rsidP="00637B62">
      <w:pPr>
        <w:pStyle w:val="ListParagraph"/>
        <w:numPr>
          <w:ilvl w:val="0"/>
          <w:numId w:val="10"/>
        </w:numPr>
        <w:jc w:val="both"/>
        <w:rPr>
          <w:rFonts w:ascii="Avenir Book" w:hAnsi="Avenir Book"/>
        </w:rPr>
      </w:pPr>
      <w:r>
        <w:rPr>
          <w:rFonts w:ascii="Avenir Book" w:hAnsi="Avenir Book"/>
        </w:rPr>
        <w:t xml:space="preserve">Can be </w:t>
      </w:r>
      <w:r w:rsidR="00637B62">
        <w:rPr>
          <w:rFonts w:ascii="Avenir Book" w:hAnsi="Avenir Book"/>
        </w:rPr>
        <w:t>rectangular</w:t>
      </w:r>
      <w:r>
        <w:rPr>
          <w:rFonts w:ascii="Avenir Book" w:hAnsi="Avenir Book"/>
        </w:rPr>
        <w:t xml:space="preserve"> to better fit vegetation (e.g. on flushes)</w:t>
      </w:r>
    </w:p>
    <w:p w14:paraId="7BAE8A71" w14:textId="77777777" w:rsidR="0099082F" w:rsidRPr="0099082F" w:rsidRDefault="0099082F" w:rsidP="0099082F">
      <w:pPr>
        <w:jc w:val="both"/>
        <w:rPr>
          <w:rFonts w:ascii="Avenir Book" w:hAnsi="Avenir Book"/>
        </w:rPr>
      </w:pPr>
    </w:p>
    <w:p w14:paraId="59B17ED3" w14:textId="77777777" w:rsidR="00C803D8" w:rsidRPr="00D2188B" w:rsidRDefault="00C803D8" w:rsidP="00D2188B">
      <w:pPr>
        <w:jc w:val="both"/>
        <w:rPr>
          <w:rFonts w:ascii="Avenir Book" w:hAnsi="Avenir Book"/>
        </w:rPr>
      </w:pPr>
    </w:p>
    <w:p w14:paraId="562BDBF8" w14:textId="77777777" w:rsidR="0099082F" w:rsidRPr="00201B47" w:rsidRDefault="0099082F" w:rsidP="0099082F">
      <w:pPr>
        <w:jc w:val="both"/>
        <w:rPr>
          <w:rFonts w:ascii="Avenir Book" w:hAnsi="Avenir Book"/>
          <w:color w:val="660066"/>
          <w:u w:val="single"/>
        </w:rPr>
      </w:pPr>
      <w:r w:rsidRPr="00201B47">
        <w:rPr>
          <w:rFonts w:ascii="Avenir Book" w:hAnsi="Avenir Book"/>
          <w:color w:val="660066"/>
          <w:u w:val="single"/>
        </w:rPr>
        <w:t>Habitat types</w:t>
      </w:r>
    </w:p>
    <w:p w14:paraId="4376A952" w14:textId="77777777" w:rsidR="00F41490" w:rsidRPr="00D2188B" w:rsidRDefault="00F41490" w:rsidP="0099082F">
      <w:pPr>
        <w:jc w:val="both"/>
        <w:rPr>
          <w:rFonts w:ascii="Avenir Book" w:hAnsi="Avenir Book"/>
          <w:u w:val="single"/>
        </w:rPr>
      </w:pPr>
    </w:p>
    <w:p w14:paraId="54F7CE70" w14:textId="541EE3E2" w:rsidR="00D2188B" w:rsidRDefault="0099082F" w:rsidP="00C63CDB">
      <w:pPr>
        <w:jc w:val="both"/>
        <w:rPr>
          <w:rFonts w:ascii="Avenir Book" w:hAnsi="Avenir Book"/>
        </w:rPr>
      </w:pPr>
      <w:r>
        <w:rPr>
          <w:rFonts w:ascii="Avenir Book" w:hAnsi="Avenir Book"/>
        </w:rPr>
        <w:t xml:space="preserve">Communities include those listed above plus </w:t>
      </w:r>
      <w:r w:rsidR="00F41490">
        <w:rPr>
          <w:rFonts w:ascii="Avenir Book" w:hAnsi="Avenir Book"/>
        </w:rPr>
        <w:t>several</w:t>
      </w:r>
      <w:r>
        <w:rPr>
          <w:rFonts w:ascii="Avenir Book" w:hAnsi="Avenir Book"/>
        </w:rPr>
        <w:t xml:space="preserve"> mire communities. </w:t>
      </w:r>
      <w:r w:rsidR="00F41490">
        <w:rPr>
          <w:rFonts w:ascii="Avenir Book" w:hAnsi="Avenir Book"/>
        </w:rPr>
        <w:t>(</w:t>
      </w:r>
      <w:r>
        <w:rPr>
          <w:rFonts w:ascii="Avenir Book" w:hAnsi="Avenir Book"/>
        </w:rPr>
        <w:t>There are 38 mire and 22 heath communities, which take some learning to becom</w:t>
      </w:r>
      <w:r w:rsidR="00F41490">
        <w:rPr>
          <w:rFonts w:ascii="Avenir Book" w:hAnsi="Avenir Book"/>
        </w:rPr>
        <w:t>e</w:t>
      </w:r>
      <w:r>
        <w:rPr>
          <w:rFonts w:ascii="Avenir Book" w:hAnsi="Avenir Book"/>
        </w:rPr>
        <w:t xml:space="preserve"> familiar with</w:t>
      </w:r>
      <w:r w:rsidR="00696228">
        <w:rPr>
          <w:rFonts w:ascii="Avenir Book" w:hAnsi="Avenir Book"/>
        </w:rPr>
        <w:t>)</w:t>
      </w:r>
      <w:r>
        <w:rPr>
          <w:rFonts w:ascii="Avenir Book" w:hAnsi="Avenir Book"/>
        </w:rPr>
        <w:t>.</w:t>
      </w:r>
      <w:r w:rsidR="00F41490">
        <w:rPr>
          <w:rFonts w:ascii="Avenir Book" w:hAnsi="Avenir Book"/>
        </w:rPr>
        <w:t xml:space="preserve"> If you </w:t>
      </w:r>
      <w:r w:rsidR="00696228">
        <w:rPr>
          <w:rFonts w:ascii="Avenir Book" w:hAnsi="Avenir Book"/>
        </w:rPr>
        <w:t xml:space="preserve">are </w:t>
      </w:r>
      <w:r w:rsidR="00F41490">
        <w:rPr>
          <w:rFonts w:ascii="Avenir Book" w:hAnsi="Avenir Book"/>
        </w:rPr>
        <w:t>not experienced, simply sample and map homogeneous stands then analyse and add community details later. Be prepared to re-visit sites once analysis is complete!</w:t>
      </w:r>
    </w:p>
    <w:p w14:paraId="74518C4C" w14:textId="77777777" w:rsidR="00F41490" w:rsidRDefault="00F41490" w:rsidP="00C63CDB">
      <w:pPr>
        <w:jc w:val="both"/>
        <w:rPr>
          <w:rFonts w:ascii="Avenir Book" w:hAnsi="Avenir Book"/>
        </w:rPr>
      </w:pPr>
    </w:p>
    <w:p w14:paraId="77803CA9" w14:textId="1781B30F" w:rsidR="00F41490" w:rsidRDefault="00F41490" w:rsidP="00C63CDB">
      <w:pPr>
        <w:jc w:val="both"/>
        <w:rPr>
          <w:rFonts w:ascii="Avenir Book" w:hAnsi="Avenir Book"/>
        </w:rPr>
      </w:pPr>
      <w:r>
        <w:rPr>
          <w:rFonts w:ascii="Avenir Book" w:hAnsi="Avenir Book"/>
        </w:rPr>
        <w:t xml:space="preserve">An excellent guide can be found here; </w:t>
      </w:r>
      <w:hyperlink r:id="rId19" w:history="1">
        <w:r w:rsidRPr="00A616C9">
          <w:rPr>
            <w:rStyle w:val="Hyperlink"/>
            <w:rFonts w:ascii="Avenir Book" w:hAnsi="Avenir Book"/>
          </w:rPr>
          <w:t>http://jncc.defra.gov.uk/PDF/Mires_Heaths.pdf</w:t>
        </w:r>
      </w:hyperlink>
    </w:p>
    <w:p w14:paraId="7E1BFF50" w14:textId="3A2A0A74" w:rsidR="00F41490" w:rsidRDefault="00F41490" w:rsidP="00C63CDB">
      <w:pPr>
        <w:jc w:val="both"/>
        <w:rPr>
          <w:rFonts w:ascii="Avenir Book" w:hAnsi="Avenir Book"/>
        </w:rPr>
      </w:pPr>
      <w:r>
        <w:rPr>
          <w:rFonts w:ascii="Avenir Book" w:hAnsi="Avenir Book"/>
        </w:rPr>
        <w:t>or in the British Plant Communities books.</w:t>
      </w:r>
    </w:p>
    <w:p w14:paraId="79DFCD58" w14:textId="77777777" w:rsidR="00F41490" w:rsidRDefault="00F41490" w:rsidP="00C63CDB">
      <w:pPr>
        <w:jc w:val="both"/>
        <w:rPr>
          <w:rFonts w:ascii="Avenir Book" w:hAnsi="Avenir Book"/>
        </w:rPr>
      </w:pPr>
    </w:p>
    <w:p w14:paraId="19D59492" w14:textId="7AAC1C7C" w:rsidR="00F41490" w:rsidRPr="00201B47" w:rsidRDefault="00F41490" w:rsidP="00C63CDB">
      <w:pPr>
        <w:jc w:val="both"/>
        <w:rPr>
          <w:rFonts w:ascii="Avenir Book" w:hAnsi="Avenir Book"/>
          <w:color w:val="660066"/>
          <w:u w:val="single"/>
        </w:rPr>
      </w:pPr>
      <w:r w:rsidRPr="00201B47">
        <w:rPr>
          <w:rFonts w:ascii="Avenir Book" w:hAnsi="Avenir Book"/>
          <w:color w:val="660066"/>
          <w:u w:val="single"/>
        </w:rPr>
        <w:t>Analysis</w:t>
      </w:r>
    </w:p>
    <w:p w14:paraId="139EB482" w14:textId="77777777" w:rsidR="00696228" w:rsidRDefault="00696228" w:rsidP="00C63CDB">
      <w:pPr>
        <w:jc w:val="both"/>
        <w:rPr>
          <w:rFonts w:ascii="Avenir Book" w:hAnsi="Avenir Book"/>
        </w:rPr>
      </w:pPr>
    </w:p>
    <w:p w14:paraId="31B15239" w14:textId="06234460" w:rsidR="00F41490" w:rsidRDefault="00201B47" w:rsidP="00C63CDB">
      <w:pPr>
        <w:jc w:val="both"/>
        <w:rPr>
          <w:rFonts w:ascii="Avenir Book" w:hAnsi="Avenir Book"/>
        </w:rPr>
      </w:pPr>
      <w:r>
        <w:rPr>
          <w:rFonts w:ascii="Avenir Book" w:hAnsi="Avenir Book"/>
        </w:rPr>
        <w:t>Habitat can be keyed out in British Plant Communities. There are also two</w:t>
      </w:r>
      <w:r w:rsidR="00F41490">
        <w:rPr>
          <w:rFonts w:ascii="Avenir Book" w:hAnsi="Avenir Book"/>
        </w:rPr>
        <w:t xml:space="preserve"> excellent free online tools for data analysis, which can be downloaded from the CEH website</w:t>
      </w:r>
    </w:p>
    <w:p w14:paraId="02CD9381" w14:textId="77777777" w:rsidR="00F41490" w:rsidRPr="00F41490" w:rsidRDefault="00F41490" w:rsidP="00F41490">
      <w:pPr>
        <w:rPr>
          <w:rFonts w:ascii="Times" w:hAnsi="Times"/>
          <w:color w:val="auto"/>
          <w:kern w:val="0"/>
        </w:rPr>
      </w:pPr>
      <w:r>
        <w:rPr>
          <w:rFonts w:ascii="Avenir Book" w:hAnsi="Avenir Book"/>
        </w:rPr>
        <w:t xml:space="preserve">MAVIS - </w:t>
      </w:r>
      <w:r w:rsidRPr="00F41490">
        <w:rPr>
          <w:rFonts w:ascii="Helvetica Neue" w:hAnsi="Helvetica Neue"/>
          <w:color w:val="A3AAAE"/>
          <w:kern w:val="0"/>
          <w:sz w:val="23"/>
          <w:szCs w:val="23"/>
        </w:rPr>
        <w:t>http://bit.ly/2cpNjOr</w:t>
      </w:r>
    </w:p>
    <w:p w14:paraId="10A30665" w14:textId="77777777" w:rsidR="00F41490" w:rsidRPr="00F41490" w:rsidRDefault="00F41490" w:rsidP="00F41490">
      <w:pPr>
        <w:rPr>
          <w:rFonts w:ascii="Times" w:hAnsi="Times"/>
          <w:color w:val="auto"/>
          <w:kern w:val="0"/>
        </w:rPr>
      </w:pPr>
      <w:r>
        <w:rPr>
          <w:rFonts w:ascii="Avenir Book" w:hAnsi="Avenir Book"/>
        </w:rPr>
        <w:t xml:space="preserve">TABLEFIT - </w:t>
      </w:r>
      <w:r w:rsidRPr="00F41490">
        <w:rPr>
          <w:rFonts w:ascii="Helvetica Neue" w:hAnsi="Helvetica Neue"/>
          <w:color w:val="A3AAAE"/>
          <w:kern w:val="0"/>
          <w:sz w:val="23"/>
          <w:szCs w:val="23"/>
        </w:rPr>
        <w:t>http://bit.ly/2cA716b</w:t>
      </w:r>
    </w:p>
    <w:p w14:paraId="37CDC1B3" w14:textId="77777777" w:rsidR="00F41490" w:rsidRDefault="00F41490" w:rsidP="00C63CDB">
      <w:pPr>
        <w:jc w:val="both"/>
        <w:rPr>
          <w:rFonts w:ascii="Avenir Book" w:hAnsi="Avenir Book"/>
        </w:rPr>
      </w:pPr>
    </w:p>
    <w:p w14:paraId="6E4B39D0" w14:textId="77777777" w:rsidR="0072104D" w:rsidRDefault="0072104D" w:rsidP="00C63CDB">
      <w:pPr>
        <w:jc w:val="both"/>
        <w:rPr>
          <w:rFonts w:ascii="Avenir Book" w:hAnsi="Avenir Book"/>
        </w:rPr>
      </w:pPr>
    </w:p>
    <w:p w14:paraId="07BAB3F6" w14:textId="428478EC" w:rsidR="00C63CDB" w:rsidRPr="00637B62" w:rsidRDefault="00637B62" w:rsidP="00C63CDB">
      <w:pPr>
        <w:jc w:val="both"/>
        <w:rPr>
          <w:rFonts w:ascii="Avenir Book" w:hAnsi="Avenir Book"/>
          <w:b/>
          <w:sz w:val="24"/>
          <w:szCs w:val="24"/>
          <w:u w:val="single"/>
        </w:rPr>
      </w:pPr>
      <w:r>
        <w:rPr>
          <w:rFonts w:ascii="Avenir Book" w:hAnsi="Avenir Book"/>
          <w:b/>
          <w:sz w:val="24"/>
          <w:szCs w:val="24"/>
          <w:u w:val="single"/>
        </w:rPr>
        <w:t>Other factors to record</w:t>
      </w:r>
    </w:p>
    <w:p w14:paraId="20969659" w14:textId="77777777" w:rsidR="00C63CDB" w:rsidRDefault="00C63CDB" w:rsidP="00C63CDB">
      <w:pPr>
        <w:jc w:val="both"/>
        <w:rPr>
          <w:rFonts w:ascii="Avenir Book" w:hAnsi="Avenir Book"/>
        </w:rPr>
      </w:pPr>
    </w:p>
    <w:p w14:paraId="7A379550" w14:textId="186D0AB4" w:rsidR="00D2188B" w:rsidRPr="00637B62" w:rsidRDefault="00637B62" w:rsidP="00637B62">
      <w:pPr>
        <w:pStyle w:val="ListParagraph"/>
        <w:numPr>
          <w:ilvl w:val="0"/>
          <w:numId w:val="9"/>
        </w:numPr>
        <w:jc w:val="both"/>
        <w:rPr>
          <w:rFonts w:ascii="Avenir Book" w:hAnsi="Avenir Book"/>
        </w:rPr>
      </w:pPr>
      <w:r w:rsidRPr="00637B62">
        <w:rPr>
          <w:rFonts w:ascii="Avenir Book" w:hAnsi="Avenir Book"/>
        </w:rPr>
        <w:t>Vegetation</w:t>
      </w:r>
      <w:r w:rsidR="00F41490">
        <w:rPr>
          <w:rFonts w:ascii="Avenir Book" w:hAnsi="Avenir Book"/>
        </w:rPr>
        <w:t xml:space="preserve"> height (us</w:t>
      </w:r>
      <w:r w:rsidR="00D2188B" w:rsidRPr="00637B62">
        <w:rPr>
          <w:rFonts w:ascii="Avenir Book" w:hAnsi="Avenir Book"/>
        </w:rPr>
        <w:t>ing drop disc)</w:t>
      </w:r>
    </w:p>
    <w:p w14:paraId="7ED3F7A7" w14:textId="7C92E59D" w:rsidR="00C63CDB" w:rsidRPr="00637B62" w:rsidRDefault="00C63CDB" w:rsidP="00637B62">
      <w:pPr>
        <w:pStyle w:val="ListParagraph"/>
        <w:numPr>
          <w:ilvl w:val="0"/>
          <w:numId w:val="9"/>
        </w:numPr>
        <w:jc w:val="both"/>
        <w:rPr>
          <w:rFonts w:ascii="Avenir Book" w:hAnsi="Avenir Book"/>
        </w:rPr>
      </w:pPr>
      <w:r w:rsidRPr="00637B62">
        <w:rPr>
          <w:rFonts w:ascii="Avenir Book" w:hAnsi="Avenir Book"/>
        </w:rPr>
        <w:t xml:space="preserve">Heather </w:t>
      </w:r>
      <w:r w:rsidR="00C803D8">
        <w:rPr>
          <w:rFonts w:ascii="Avenir Book" w:hAnsi="Avenir Book"/>
        </w:rPr>
        <w:t xml:space="preserve">health </w:t>
      </w:r>
      <w:r w:rsidRPr="00637B62">
        <w:rPr>
          <w:rFonts w:ascii="Avenir Book" w:hAnsi="Avenir Book"/>
        </w:rPr>
        <w:t xml:space="preserve">(pioneer, </w:t>
      </w:r>
      <w:r w:rsidR="00D2188B" w:rsidRPr="00637B62">
        <w:rPr>
          <w:rFonts w:ascii="Avenir Book" w:hAnsi="Avenir Book"/>
        </w:rPr>
        <w:t>building</w:t>
      </w:r>
      <w:r w:rsidRPr="00637B62">
        <w:rPr>
          <w:rFonts w:ascii="Avenir Book" w:hAnsi="Avenir Book"/>
        </w:rPr>
        <w:t>, mature, degenerate, dead)</w:t>
      </w:r>
    </w:p>
    <w:p w14:paraId="64416317" w14:textId="17976A9B" w:rsidR="00C63CDB" w:rsidRPr="00637B62" w:rsidRDefault="00637B62" w:rsidP="00637B62">
      <w:pPr>
        <w:pStyle w:val="ListParagraph"/>
        <w:numPr>
          <w:ilvl w:val="0"/>
          <w:numId w:val="9"/>
        </w:numPr>
        <w:jc w:val="both"/>
        <w:rPr>
          <w:rFonts w:ascii="Avenir Book" w:hAnsi="Avenir Book"/>
        </w:rPr>
      </w:pPr>
      <w:r w:rsidRPr="00637B62">
        <w:rPr>
          <w:rFonts w:ascii="Avenir Book" w:hAnsi="Avenir Book"/>
        </w:rPr>
        <w:t>Negative</w:t>
      </w:r>
      <w:r w:rsidR="00C63CDB" w:rsidRPr="00637B62">
        <w:rPr>
          <w:rFonts w:ascii="Avenir Book" w:hAnsi="Avenir Book"/>
        </w:rPr>
        <w:t xml:space="preserve"> </w:t>
      </w:r>
      <w:r w:rsidR="00D2188B" w:rsidRPr="00637B62">
        <w:rPr>
          <w:rFonts w:ascii="Avenir Book" w:hAnsi="Avenir Book"/>
        </w:rPr>
        <w:t>indicator</w:t>
      </w:r>
      <w:r w:rsidR="00C63CDB" w:rsidRPr="00637B62">
        <w:rPr>
          <w:rFonts w:ascii="Avenir Book" w:hAnsi="Avenir Book"/>
        </w:rPr>
        <w:t xml:space="preserve"> species (invasive non-native, Bracken, gorse, trees, high nutrient species </w:t>
      </w:r>
      <w:r w:rsidR="00C803D8">
        <w:rPr>
          <w:rFonts w:ascii="Avenir Book" w:hAnsi="Avenir Book"/>
        </w:rPr>
        <w:t>(e.g.</w:t>
      </w:r>
      <w:r w:rsidR="00C63CDB" w:rsidRPr="00637B62">
        <w:rPr>
          <w:rFonts w:ascii="Avenir Book" w:hAnsi="Avenir Book"/>
        </w:rPr>
        <w:t xml:space="preserve"> Nett</w:t>
      </w:r>
      <w:r w:rsidRPr="00637B62">
        <w:rPr>
          <w:rFonts w:ascii="Avenir Book" w:hAnsi="Avenir Book"/>
        </w:rPr>
        <w:t>le, Ragwort, Thistle, Willowherb</w:t>
      </w:r>
      <w:r w:rsidR="00C63CDB" w:rsidRPr="00637B62">
        <w:rPr>
          <w:rFonts w:ascii="Avenir Book" w:hAnsi="Avenir Book"/>
        </w:rPr>
        <w:t xml:space="preserve"> and coarse grasses)</w:t>
      </w:r>
    </w:p>
    <w:p w14:paraId="2DAB2DA8" w14:textId="01728669" w:rsidR="00C63CDB" w:rsidRPr="00637B62" w:rsidRDefault="00C63CDB" w:rsidP="00637B62">
      <w:pPr>
        <w:pStyle w:val="ListParagraph"/>
        <w:numPr>
          <w:ilvl w:val="0"/>
          <w:numId w:val="9"/>
        </w:numPr>
        <w:jc w:val="both"/>
        <w:rPr>
          <w:rFonts w:ascii="Avenir Book" w:hAnsi="Avenir Book"/>
        </w:rPr>
      </w:pPr>
      <w:r w:rsidRPr="00637B62">
        <w:rPr>
          <w:rFonts w:ascii="Avenir Book" w:hAnsi="Avenir Book"/>
        </w:rPr>
        <w:t>Physical degra</w:t>
      </w:r>
      <w:r w:rsidR="00C803D8">
        <w:rPr>
          <w:rFonts w:ascii="Avenir Book" w:hAnsi="Avenir Book"/>
        </w:rPr>
        <w:t>dation, such as erosion gullies</w:t>
      </w:r>
      <w:r w:rsidRPr="00637B62">
        <w:rPr>
          <w:rFonts w:ascii="Avenir Book" w:hAnsi="Avenir Book"/>
        </w:rPr>
        <w:t>, burning, bare ground</w:t>
      </w:r>
    </w:p>
    <w:p w14:paraId="6E51440B" w14:textId="77777777" w:rsidR="00953E95" w:rsidRDefault="00953E95" w:rsidP="00C63CDB">
      <w:pPr>
        <w:jc w:val="both"/>
        <w:rPr>
          <w:rFonts w:ascii="Avenir Book" w:hAnsi="Avenir Book"/>
        </w:rPr>
        <w:sectPr w:rsidR="00953E95" w:rsidSect="00301A91">
          <w:pgSz w:w="11906" w:h="16838"/>
          <w:pgMar w:top="1812" w:right="1416" w:bottom="993" w:left="1440" w:header="708" w:footer="381" w:gutter="0"/>
          <w:cols w:space="708"/>
          <w:titlePg/>
          <w:rtlGutter/>
          <w:docGrid w:linePitch="360"/>
        </w:sectPr>
      </w:pPr>
    </w:p>
    <w:tbl>
      <w:tblPr>
        <w:tblW w:w="10722" w:type="dxa"/>
        <w:tblInd w:w="-743" w:type="dxa"/>
        <w:tblLook w:val="04A0" w:firstRow="1" w:lastRow="0" w:firstColumn="1" w:lastColumn="0" w:noHBand="0" w:noVBand="1"/>
      </w:tblPr>
      <w:tblGrid>
        <w:gridCol w:w="222"/>
        <w:gridCol w:w="2560"/>
        <w:gridCol w:w="38"/>
        <w:gridCol w:w="2522"/>
        <w:gridCol w:w="38"/>
        <w:gridCol w:w="222"/>
        <w:gridCol w:w="2560"/>
        <w:gridCol w:w="2560"/>
      </w:tblGrid>
      <w:tr w:rsidR="00953E95" w:rsidRPr="00953E95" w14:paraId="36812987" w14:textId="77777777" w:rsidTr="00953E95">
        <w:trPr>
          <w:trHeight w:val="280"/>
        </w:trPr>
        <w:tc>
          <w:tcPr>
            <w:tcW w:w="2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B421F" w14:textId="378FB3BF" w:rsidR="00953E95" w:rsidRPr="00953E95" w:rsidRDefault="00F8057D" w:rsidP="00953E95">
            <w:pPr>
              <w:ind w:hanging="108"/>
              <w:rPr>
                <w:rFonts w:ascii="Calibri" w:hAnsi="Calibri" w:cs="Arial"/>
                <w:b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color w:val="auto"/>
                <w:kern w:val="0"/>
                <w:sz w:val="22"/>
                <w:szCs w:val="22"/>
              </w:rPr>
              <w:lastRenderedPageBreak/>
              <w:t>BOG AND HEATH</w:t>
            </w:r>
            <w:r w:rsidR="00953E95" w:rsidRPr="00953E95">
              <w:rPr>
                <w:rFonts w:ascii="Calibri" w:hAnsi="Calibri" w:cs="Arial"/>
                <w:b/>
                <w:bCs/>
                <w:color w:val="auto"/>
                <w:kern w:val="0"/>
                <w:sz w:val="22"/>
                <w:szCs w:val="22"/>
              </w:rPr>
              <w:t xml:space="preserve"> SPECIES LIST</w:t>
            </w:r>
            <w:r>
              <w:rPr>
                <w:rFonts w:ascii="Calibri" w:hAnsi="Calibri" w:cs="Arial"/>
                <w:b/>
                <w:bCs/>
                <w:color w:val="auto"/>
                <w:kern w:val="0"/>
                <w:sz w:val="22"/>
                <w:szCs w:val="22"/>
              </w:rPr>
              <w:t xml:space="preserve"> (New Forest)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482C5" w14:textId="77777777" w:rsidR="00953E95" w:rsidRPr="00953E95" w:rsidRDefault="00953E95" w:rsidP="00953E95">
            <w:pPr>
              <w:rPr>
                <w:rFonts w:ascii="Calibri" w:hAnsi="Calibri" w:cs="Arial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97B70" w14:textId="77777777" w:rsidR="00953E95" w:rsidRPr="00953E95" w:rsidRDefault="00953E95" w:rsidP="00953E95">
            <w:pPr>
              <w:rPr>
                <w:rFonts w:ascii="Calibri" w:hAnsi="Calibri" w:cs="Arial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1302F" w14:textId="77777777" w:rsidR="00953E95" w:rsidRPr="00953E95" w:rsidRDefault="00953E95" w:rsidP="00953E95">
            <w:pPr>
              <w:rPr>
                <w:rFonts w:ascii="Calibri" w:hAnsi="Calibri" w:cs="Arial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25344" w14:textId="77777777" w:rsidR="00953E95" w:rsidRPr="00953E95" w:rsidRDefault="00953E95" w:rsidP="00953E95">
            <w:pPr>
              <w:rPr>
                <w:rFonts w:ascii="Calibri" w:hAnsi="Calibri" w:cs="Arial"/>
                <w:b/>
                <w:bCs/>
                <w:color w:val="auto"/>
                <w:kern w:val="0"/>
                <w:sz w:val="22"/>
                <w:szCs w:val="22"/>
              </w:rPr>
            </w:pPr>
          </w:p>
        </w:tc>
      </w:tr>
      <w:tr w:rsidR="00953E95" w:rsidRPr="00953E95" w14:paraId="063C7E4C" w14:textId="77777777" w:rsidTr="00953E95">
        <w:trPr>
          <w:trHeight w:val="280"/>
        </w:trPr>
        <w:tc>
          <w:tcPr>
            <w:tcW w:w="2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2E102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ECFB6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3459E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62A9B2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14EFB2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</w:tr>
      <w:tr w:rsidR="00953E95" w:rsidRPr="00953E95" w14:paraId="2D4221AF" w14:textId="77777777" w:rsidTr="00953E95">
        <w:trPr>
          <w:trHeight w:val="280"/>
        </w:trPr>
        <w:tc>
          <w:tcPr>
            <w:tcW w:w="2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5DC09" w14:textId="77777777" w:rsidR="00953E95" w:rsidRPr="00953E95" w:rsidRDefault="00953E95" w:rsidP="00953E95">
            <w:pPr>
              <w:rPr>
                <w:rFonts w:ascii="Calibri" w:hAnsi="Calibri" w:cs="Arial"/>
                <w:b/>
                <w:b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b/>
                <w:bCs/>
                <w:color w:val="auto"/>
                <w:kern w:val="0"/>
                <w:sz w:val="22"/>
                <w:szCs w:val="22"/>
              </w:rPr>
              <w:t>Forbs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7287A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896AE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95A31" w14:textId="77777777" w:rsidR="00953E95" w:rsidRPr="00953E95" w:rsidRDefault="00953E95" w:rsidP="00953E95">
            <w:pPr>
              <w:rPr>
                <w:rFonts w:ascii="Calibri" w:hAnsi="Calibri" w:cs="Arial"/>
                <w:b/>
                <w:b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b/>
                <w:bCs/>
                <w:color w:val="auto"/>
                <w:kern w:val="0"/>
                <w:sz w:val="22"/>
                <w:szCs w:val="22"/>
              </w:rPr>
              <w:t>Graminoids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5E07E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 </w:t>
            </w:r>
          </w:p>
        </w:tc>
      </w:tr>
      <w:tr w:rsidR="00953E95" w:rsidRPr="00953E95" w14:paraId="33D91717" w14:textId="77777777" w:rsidTr="00953E95">
        <w:trPr>
          <w:trHeight w:val="280"/>
        </w:trPr>
        <w:tc>
          <w:tcPr>
            <w:tcW w:w="2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2FD3B" w14:textId="77777777" w:rsidR="00953E95" w:rsidRPr="00953E95" w:rsidRDefault="00953E95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Anagallis tenella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9A54A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Bog Pimpernel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6CE18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D29C3" w14:textId="77777777" w:rsidR="00953E95" w:rsidRPr="00953E95" w:rsidRDefault="00953E95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Agrostis capillaris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FCC6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Common Bent</w:t>
            </w:r>
          </w:p>
        </w:tc>
      </w:tr>
      <w:tr w:rsidR="00953E95" w:rsidRPr="00953E95" w14:paraId="62D68957" w14:textId="77777777" w:rsidTr="00953E95">
        <w:trPr>
          <w:trHeight w:val="280"/>
        </w:trPr>
        <w:tc>
          <w:tcPr>
            <w:tcW w:w="2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79B0F" w14:textId="77777777" w:rsidR="00953E95" w:rsidRPr="00953E95" w:rsidRDefault="00953E95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Bellis perennis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44FC9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Daisy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5BAD8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DCECE" w14:textId="77777777" w:rsidR="00953E95" w:rsidRPr="00953E95" w:rsidRDefault="00953E95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Agrostis stolonifera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3829C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Creeping Bent</w:t>
            </w:r>
          </w:p>
        </w:tc>
      </w:tr>
      <w:tr w:rsidR="00953E95" w:rsidRPr="00953E95" w14:paraId="702772F7" w14:textId="77777777" w:rsidTr="00953E95">
        <w:trPr>
          <w:trHeight w:val="280"/>
        </w:trPr>
        <w:tc>
          <w:tcPr>
            <w:tcW w:w="2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FB362" w14:textId="77777777" w:rsidR="00953E95" w:rsidRPr="00953E95" w:rsidRDefault="00953E95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Calluna vulgaris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19C35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Heather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25C6A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0536E" w14:textId="77777777" w:rsidR="00953E95" w:rsidRPr="00953E95" w:rsidRDefault="00953E95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Aira praecox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D912D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Early Hair-grass</w:t>
            </w:r>
          </w:p>
        </w:tc>
      </w:tr>
      <w:tr w:rsidR="00953E95" w:rsidRPr="00953E95" w14:paraId="13C3C57E" w14:textId="77777777" w:rsidTr="00953E95">
        <w:trPr>
          <w:trHeight w:val="280"/>
        </w:trPr>
        <w:tc>
          <w:tcPr>
            <w:tcW w:w="2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2653E" w14:textId="77777777" w:rsidR="00953E95" w:rsidRPr="00953E95" w:rsidRDefault="00953E95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Chamaemelum nobile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2CA93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Chamomile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23515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B2BA4" w14:textId="77777777" w:rsidR="00953E95" w:rsidRPr="00953E95" w:rsidRDefault="00953E95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Anthoxanthum odoratum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5F139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Sweet-vernal Grass</w:t>
            </w:r>
          </w:p>
        </w:tc>
      </w:tr>
      <w:tr w:rsidR="00953E95" w:rsidRPr="00953E95" w14:paraId="7AEC4072" w14:textId="77777777" w:rsidTr="00953E95">
        <w:trPr>
          <w:trHeight w:val="280"/>
        </w:trPr>
        <w:tc>
          <w:tcPr>
            <w:tcW w:w="2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C3C94" w14:textId="77777777" w:rsidR="00953E95" w:rsidRPr="00953E95" w:rsidRDefault="00953E95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Cirsium dissectum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CD062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Meadow Thistle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3188B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15746" w14:textId="77777777" w:rsidR="00953E95" w:rsidRPr="00953E95" w:rsidRDefault="00953E95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Carex demissa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DFCE8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Common Yellow-sedge</w:t>
            </w:r>
          </w:p>
        </w:tc>
      </w:tr>
      <w:tr w:rsidR="00953E95" w:rsidRPr="00953E95" w14:paraId="3A661D94" w14:textId="77777777" w:rsidTr="00953E95">
        <w:trPr>
          <w:trHeight w:val="280"/>
        </w:trPr>
        <w:tc>
          <w:tcPr>
            <w:tcW w:w="2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15278" w14:textId="77777777" w:rsidR="00953E95" w:rsidRPr="00953E95" w:rsidRDefault="00953E95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Dactylorhiza praetermissa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5A594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Southern Marsh-orchid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DEC65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2990F" w14:textId="77777777" w:rsidR="00953E95" w:rsidRPr="00953E95" w:rsidRDefault="00953E95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Carex echinata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6C165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Star Sedge</w:t>
            </w:r>
          </w:p>
        </w:tc>
      </w:tr>
      <w:tr w:rsidR="00953E95" w:rsidRPr="00953E95" w14:paraId="71DEDF24" w14:textId="77777777" w:rsidTr="00953E95">
        <w:trPr>
          <w:trHeight w:val="280"/>
        </w:trPr>
        <w:tc>
          <w:tcPr>
            <w:tcW w:w="2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8117" w14:textId="77777777" w:rsidR="00953E95" w:rsidRPr="00953E95" w:rsidRDefault="00953E95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Drosera intermedia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A56C1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Oblong-leaved Sundew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EE648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52C86" w14:textId="77777777" w:rsidR="00953E95" w:rsidRPr="00953E95" w:rsidRDefault="00953E95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Carex nigra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9FEBF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Common Sedge</w:t>
            </w:r>
          </w:p>
        </w:tc>
      </w:tr>
      <w:tr w:rsidR="00953E95" w:rsidRPr="00953E95" w14:paraId="78CB9826" w14:textId="77777777" w:rsidTr="00953E95">
        <w:trPr>
          <w:trHeight w:val="280"/>
        </w:trPr>
        <w:tc>
          <w:tcPr>
            <w:tcW w:w="2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36EBA" w14:textId="77777777" w:rsidR="00953E95" w:rsidRPr="00953E95" w:rsidRDefault="00953E95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Drosera rotundifolia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B98C9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Round-leaved Sundew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107DF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7E057" w14:textId="77777777" w:rsidR="00953E95" w:rsidRPr="00953E95" w:rsidRDefault="00953E95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Carex ovalis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621CE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Oval Sedge</w:t>
            </w:r>
          </w:p>
        </w:tc>
      </w:tr>
      <w:tr w:rsidR="00953E95" w:rsidRPr="00953E95" w14:paraId="4C459949" w14:textId="77777777" w:rsidTr="00953E95">
        <w:trPr>
          <w:trHeight w:val="280"/>
        </w:trPr>
        <w:tc>
          <w:tcPr>
            <w:tcW w:w="2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8F27A" w14:textId="77777777" w:rsidR="00953E95" w:rsidRPr="00953E95" w:rsidRDefault="00953E95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Erica cinerea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AF1C9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Bell Heather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A8017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0C48D" w14:textId="77777777" w:rsidR="00953E95" w:rsidRPr="00953E95" w:rsidRDefault="00953E95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Carex panicea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13907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Carnation Sedge</w:t>
            </w:r>
          </w:p>
        </w:tc>
      </w:tr>
      <w:tr w:rsidR="00953E95" w:rsidRPr="00953E95" w14:paraId="0883E793" w14:textId="77777777" w:rsidTr="00953E95">
        <w:trPr>
          <w:trHeight w:val="280"/>
        </w:trPr>
        <w:tc>
          <w:tcPr>
            <w:tcW w:w="2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653E6" w14:textId="77777777" w:rsidR="00953E95" w:rsidRPr="00953E95" w:rsidRDefault="00953E95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Erica tetralix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D51E1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Cross-leaved Heath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B0ED7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5095F" w14:textId="77777777" w:rsidR="00953E95" w:rsidRPr="00953E95" w:rsidRDefault="00953E95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Carex pilulifera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5755B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Pill Sedge</w:t>
            </w:r>
          </w:p>
        </w:tc>
      </w:tr>
      <w:tr w:rsidR="00953E95" w:rsidRPr="00953E95" w14:paraId="295805AE" w14:textId="77777777" w:rsidTr="00953E95">
        <w:trPr>
          <w:trHeight w:val="280"/>
        </w:trPr>
        <w:tc>
          <w:tcPr>
            <w:tcW w:w="2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798C4" w14:textId="77777777" w:rsidR="00953E95" w:rsidRPr="00953E95" w:rsidRDefault="00953E95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Euphrasia sp.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C710C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Eyebright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984AB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36D83" w14:textId="77777777" w:rsidR="00953E95" w:rsidRPr="00953E95" w:rsidRDefault="00953E95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Danthonia decumbens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D08D0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Heath Grass</w:t>
            </w:r>
          </w:p>
        </w:tc>
      </w:tr>
      <w:tr w:rsidR="00953E95" w:rsidRPr="00953E95" w14:paraId="5713305A" w14:textId="77777777" w:rsidTr="00953E95">
        <w:trPr>
          <w:trHeight w:val="280"/>
        </w:trPr>
        <w:tc>
          <w:tcPr>
            <w:tcW w:w="2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EB031" w14:textId="77777777" w:rsidR="00953E95" w:rsidRPr="00953E95" w:rsidRDefault="00953E95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Galium saxatile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A0251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Heath Bedstraw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7D850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22458" w14:textId="77777777" w:rsidR="00953E95" w:rsidRPr="00953E95" w:rsidRDefault="00953E95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Eleocharis multicaulis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90F0C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Many-stemmed Spike-rush</w:t>
            </w:r>
          </w:p>
        </w:tc>
      </w:tr>
      <w:tr w:rsidR="00953E95" w:rsidRPr="00953E95" w14:paraId="7CB4DE06" w14:textId="77777777" w:rsidTr="00953E95">
        <w:trPr>
          <w:trHeight w:val="280"/>
        </w:trPr>
        <w:tc>
          <w:tcPr>
            <w:tcW w:w="2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2C33E" w14:textId="77777777" w:rsidR="00953E95" w:rsidRPr="00953E95" w:rsidRDefault="00953E95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Hydrocotyle vulgaris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8CD22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Marsh Pennywort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26041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35B5A" w14:textId="77777777" w:rsidR="00953E95" w:rsidRPr="00953E95" w:rsidRDefault="00953E95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Eleogiton fluitans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47F4E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Floating Club-rush</w:t>
            </w:r>
          </w:p>
        </w:tc>
      </w:tr>
      <w:tr w:rsidR="00953E95" w:rsidRPr="00953E95" w14:paraId="426E009F" w14:textId="77777777" w:rsidTr="00953E95">
        <w:trPr>
          <w:trHeight w:val="280"/>
        </w:trPr>
        <w:tc>
          <w:tcPr>
            <w:tcW w:w="2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694C6" w14:textId="77777777" w:rsidR="00953E95" w:rsidRPr="00953E95" w:rsidRDefault="00953E95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Hypericum elodes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64EDE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Marsh St John's-wort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C5372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A0A1D" w14:textId="77777777" w:rsidR="00953E95" w:rsidRPr="00953E95" w:rsidRDefault="00953E95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Eriophorum angustifolium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2E23D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Common Cotton-grass</w:t>
            </w:r>
          </w:p>
        </w:tc>
      </w:tr>
      <w:tr w:rsidR="00953E95" w:rsidRPr="00953E95" w14:paraId="12C9300F" w14:textId="77777777" w:rsidTr="00953E95">
        <w:trPr>
          <w:trHeight w:val="280"/>
        </w:trPr>
        <w:tc>
          <w:tcPr>
            <w:tcW w:w="2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AB206" w14:textId="77777777" w:rsidR="00953E95" w:rsidRPr="00953E95" w:rsidRDefault="00953E95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Hypochaeris radicata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C56FD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Cat's-ear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1F456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76B93" w14:textId="77777777" w:rsidR="00953E95" w:rsidRPr="00953E95" w:rsidRDefault="00953E95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Festuca ovina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6A232" w14:textId="77777777" w:rsidR="00953E95" w:rsidRPr="00953E95" w:rsidRDefault="00953E95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Red Fescue</w:t>
            </w:r>
          </w:p>
        </w:tc>
      </w:tr>
      <w:tr w:rsidR="00201B47" w:rsidRPr="00953E95" w14:paraId="40833654" w14:textId="77777777" w:rsidTr="00201B47">
        <w:trPr>
          <w:trHeight w:val="280"/>
        </w:trPr>
        <w:tc>
          <w:tcPr>
            <w:tcW w:w="2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56566" w14:textId="0BB9C76F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Leontodon hispidus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FCB81" w14:textId="7124A73E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Rough Hawkbit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ED859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EA8EC" w14:textId="77777777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Festuca rubra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3305C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Sheep's Fescue</w:t>
            </w:r>
          </w:p>
        </w:tc>
      </w:tr>
      <w:tr w:rsidR="00201B47" w:rsidRPr="00953E95" w14:paraId="6004A239" w14:textId="77777777" w:rsidTr="00953E95">
        <w:trPr>
          <w:trHeight w:val="280"/>
        </w:trPr>
        <w:tc>
          <w:tcPr>
            <w:tcW w:w="2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8067E" w14:textId="3BE8B96E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Leontodon saxatilis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DB850" w14:textId="2E166ACC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Lesser Hawkbit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492CF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0B615" w14:textId="77777777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Glyceria fluitans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64E3F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Floating Sweet-grass</w:t>
            </w:r>
          </w:p>
        </w:tc>
      </w:tr>
      <w:tr w:rsidR="00201B47" w:rsidRPr="00953E95" w14:paraId="251EDD80" w14:textId="77777777" w:rsidTr="00953E95">
        <w:trPr>
          <w:trHeight w:val="280"/>
        </w:trPr>
        <w:tc>
          <w:tcPr>
            <w:tcW w:w="2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04EA8" w14:textId="3A86D98D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Lotus corniculatus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656BA" w14:textId="673B0FF6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Common Bird's-foot-trefoil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9F34A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72FEE" w14:textId="77777777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Juncus acutiflorus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69354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Sharp-flowered Rush</w:t>
            </w:r>
          </w:p>
        </w:tc>
      </w:tr>
      <w:tr w:rsidR="00201B47" w:rsidRPr="00953E95" w14:paraId="2DBF6CAB" w14:textId="77777777" w:rsidTr="00953E95">
        <w:trPr>
          <w:trHeight w:val="280"/>
        </w:trPr>
        <w:tc>
          <w:tcPr>
            <w:tcW w:w="2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44521" w14:textId="3943BC73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Lotus pedunculatus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CBD5C" w14:textId="2484861A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Greater Bird's-foot Trefoil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93900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CB940" w14:textId="77777777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Juncus articulatus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B96A8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Jointed Rush</w:t>
            </w:r>
          </w:p>
        </w:tc>
      </w:tr>
      <w:tr w:rsidR="00201B47" w:rsidRPr="00953E95" w14:paraId="31E1FC48" w14:textId="77777777" w:rsidTr="00953E95">
        <w:trPr>
          <w:trHeight w:val="280"/>
        </w:trPr>
        <w:tc>
          <w:tcPr>
            <w:tcW w:w="2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8BA75" w14:textId="68F2A1A8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Myrica gale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5E849" w14:textId="4550BBE3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Bog Myrtle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CDA77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5C593" w14:textId="77777777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Juncus bufonius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95C2C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Toad Rush</w:t>
            </w:r>
          </w:p>
        </w:tc>
      </w:tr>
      <w:tr w:rsidR="00201B47" w:rsidRPr="00953E95" w14:paraId="74A8CBFB" w14:textId="77777777" w:rsidTr="00953E95">
        <w:trPr>
          <w:trHeight w:val="280"/>
        </w:trPr>
        <w:tc>
          <w:tcPr>
            <w:tcW w:w="2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834CA" w14:textId="7CCCAC43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Narthecium ossifragum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E1307" w14:textId="482FE550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Bog Asphodel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CF818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670A1" w14:textId="77777777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Juncus bulbosus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BCE5E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Bulbous Rush</w:t>
            </w:r>
          </w:p>
        </w:tc>
      </w:tr>
      <w:tr w:rsidR="00201B47" w:rsidRPr="00953E95" w14:paraId="2D5AA90C" w14:textId="77777777" w:rsidTr="00953E95">
        <w:trPr>
          <w:trHeight w:val="280"/>
        </w:trPr>
        <w:tc>
          <w:tcPr>
            <w:tcW w:w="2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6423D" w14:textId="09A78372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Ornithopus perpusillus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7E0EC" w14:textId="5C8ECF4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Bird's-foot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C9182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6DE8D" w14:textId="77777777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Juncus conglomeratus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49526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Compact Rush</w:t>
            </w:r>
          </w:p>
        </w:tc>
      </w:tr>
      <w:tr w:rsidR="00201B47" w:rsidRPr="00953E95" w14:paraId="5FCBCCD0" w14:textId="77777777" w:rsidTr="00953E95">
        <w:trPr>
          <w:trHeight w:val="280"/>
        </w:trPr>
        <w:tc>
          <w:tcPr>
            <w:tcW w:w="2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40DD3" w14:textId="7BB90250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Pedicularis sylvatica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310AC" w14:textId="60840850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Lousewort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37916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942B1" w14:textId="77777777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Juncus effusus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06A54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Soft Rush</w:t>
            </w:r>
          </w:p>
        </w:tc>
      </w:tr>
      <w:tr w:rsidR="00201B47" w:rsidRPr="00953E95" w14:paraId="495295D3" w14:textId="77777777" w:rsidTr="00953E95">
        <w:trPr>
          <w:trHeight w:val="280"/>
        </w:trPr>
        <w:tc>
          <w:tcPr>
            <w:tcW w:w="2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D3F86" w14:textId="5DA808C9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Pilosella officinalis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ACA19" w14:textId="6B78722F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Mouse-ear Hawkweed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819CB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24C1F" w14:textId="77777777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Juncus squarrosus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371F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Heath Rush</w:t>
            </w:r>
          </w:p>
        </w:tc>
      </w:tr>
      <w:tr w:rsidR="00201B47" w:rsidRPr="00953E95" w14:paraId="60CB7BD9" w14:textId="77777777" w:rsidTr="00953E95">
        <w:trPr>
          <w:trHeight w:val="280"/>
        </w:trPr>
        <w:tc>
          <w:tcPr>
            <w:tcW w:w="2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A9959" w14:textId="441F34BF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Pinguicula lusitanica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988B4" w14:textId="7530D285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Pale Butterwort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E4306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E190C" w14:textId="77777777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Luzula campestris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38900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Field Wood-rush</w:t>
            </w:r>
          </w:p>
        </w:tc>
      </w:tr>
      <w:tr w:rsidR="00201B47" w:rsidRPr="00953E95" w14:paraId="6A355383" w14:textId="77777777" w:rsidTr="00953E95">
        <w:trPr>
          <w:trHeight w:val="280"/>
        </w:trPr>
        <w:tc>
          <w:tcPr>
            <w:tcW w:w="2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B0C2B" w14:textId="16095539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Plantago coronopus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ED3BE" w14:textId="33FA6C6C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Buck's-horn Plantain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DFF42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65BA5" w14:textId="77777777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Luzula multiflora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6AC85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Heath Wood-rush</w:t>
            </w:r>
          </w:p>
        </w:tc>
      </w:tr>
      <w:tr w:rsidR="00201B47" w:rsidRPr="00953E95" w14:paraId="191379B5" w14:textId="77777777" w:rsidTr="00953E95">
        <w:trPr>
          <w:trHeight w:val="560"/>
        </w:trPr>
        <w:tc>
          <w:tcPr>
            <w:tcW w:w="2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1C9B2" w14:textId="0683DBA7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Plantago lanceolata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363DD" w14:textId="6A76BAAF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Ribwort Plantain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B09F3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98212" w14:textId="7F79C1C3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Luzula multiflora ssp. c</w:t>
            </w: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ongesta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FE1BA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Dense-headed Heath Wood-rush</w:t>
            </w:r>
          </w:p>
        </w:tc>
      </w:tr>
      <w:tr w:rsidR="00201B47" w:rsidRPr="00953E95" w14:paraId="470CEF72" w14:textId="77777777" w:rsidTr="00953E95">
        <w:trPr>
          <w:trHeight w:val="280"/>
        </w:trPr>
        <w:tc>
          <w:tcPr>
            <w:tcW w:w="2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0E621" w14:textId="4BF50ACC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Potamogeton polygonifolius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93D81" w14:textId="6E0D3008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Bog Pondweed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95C93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13DA7" w14:textId="77777777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Molinia caerulea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73018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Purple Moor-grass</w:t>
            </w:r>
          </w:p>
        </w:tc>
      </w:tr>
      <w:tr w:rsidR="00201B47" w:rsidRPr="00953E95" w14:paraId="36CBB5AF" w14:textId="77777777" w:rsidTr="00953E95">
        <w:trPr>
          <w:trHeight w:val="280"/>
        </w:trPr>
        <w:tc>
          <w:tcPr>
            <w:tcW w:w="2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AC373" w14:textId="7F0C411F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Potentilla erecta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90738" w14:textId="5C81AB74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Tormentil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6AD28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DD21D" w14:textId="77777777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Nardus stricta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282AC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Mat-grass</w:t>
            </w:r>
          </w:p>
        </w:tc>
      </w:tr>
      <w:tr w:rsidR="00201B47" w:rsidRPr="00953E95" w14:paraId="1D9ABEE6" w14:textId="77777777" w:rsidTr="00953E95">
        <w:trPr>
          <w:trHeight w:val="280"/>
        </w:trPr>
        <w:tc>
          <w:tcPr>
            <w:tcW w:w="2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5D311" w14:textId="665CA591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Prunella vulgaris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EFA82" w14:textId="7A14152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Selfheal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D2412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D8E05" w14:textId="77777777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Poa annua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E3A98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Annual Meadow-grass</w:t>
            </w:r>
          </w:p>
        </w:tc>
      </w:tr>
      <w:tr w:rsidR="00201B47" w:rsidRPr="00953E95" w14:paraId="7B6A9018" w14:textId="77777777" w:rsidTr="00953E95">
        <w:trPr>
          <w:trHeight w:val="280"/>
        </w:trPr>
        <w:tc>
          <w:tcPr>
            <w:tcW w:w="2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A43C3" w14:textId="162EF8EA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Radiola linoides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6713F" w14:textId="35DD2C70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Allseed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35CD3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CC372" w14:textId="77777777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Poa trivialis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2E07B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Rough Meadow-grass</w:t>
            </w:r>
          </w:p>
        </w:tc>
      </w:tr>
      <w:tr w:rsidR="00201B47" w:rsidRPr="00953E95" w14:paraId="7B5BAAFA" w14:textId="77777777" w:rsidTr="00953E95">
        <w:trPr>
          <w:trHeight w:val="280"/>
        </w:trPr>
        <w:tc>
          <w:tcPr>
            <w:tcW w:w="2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6D883" w14:textId="442E260A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Ranunculus flammula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CF3BA" w14:textId="077B8B93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Lesser Spearwort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F141E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38BCE" w14:textId="77777777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Trichophorum cespitosum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72D8F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Deergrass</w:t>
            </w:r>
          </w:p>
        </w:tc>
      </w:tr>
      <w:tr w:rsidR="00201B47" w:rsidRPr="00953E95" w14:paraId="1BA39FB8" w14:textId="77777777" w:rsidTr="00953E95">
        <w:trPr>
          <w:trHeight w:val="280"/>
        </w:trPr>
        <w:tc>
          <w:tcPr>
            <w:tcW w:w="2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B2578" w14:textId="6B7CC216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Sagina procumbens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92EC1" w14:textId="165FC16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Procumbent Pearlwort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38ADE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31795" w14:textId="77777777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Vulpia bromoides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C53B1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Squirrel-tail's Fescue</w:t>
            </w:r>
          </w:p>
        </w:tc>
      </w:tr>
      <w:tr w:rsidR="00201B47" w:rsidRPr="00953E95" w14:paraId="23E190BD" w14:textId="77777777" w:rsidTr="00953E95">
        <w:trPr>
          <w:trHeight w:val="280"/>
        </w:trPr>
        <w:tc>
          <w:tcPr>
            <w:tcW w:w="2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31767" w14:textId="662A02D0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Scorzonera</w:t>
            </w: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 xml:space="preserve"> autumnalis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5C827" w14:textId="405B29E5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Autumn Hawkbit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C2BDA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1B2010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A9E5CC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</w:tr>
      <w:tr w:rsidR="00201B47" w:rsidRPr="00953E95" w14:paraId="5E073B65" w14:textId="77777777" w:rsidTr="00953E95">
        <w:trPr>
          <w:trHeight w:val="280"/>
        </w:trPr>
        <w:tc>
          <w:tcPr>
            <w:tcW w:w="2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4D4A6" w14:textId="65656BDB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Scutellaria galericulata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E9B4D" w14:textId="15926743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Skullcap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D8BF41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2DD1C3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D52C0A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</w:tr>
      <w:tr w:rsidR="00201B47" w:rsidRPr="00953E95" w14:paraId="4C6972CD" w14:textId="77777777" w:rsidTr="00953E95">
        <w:trPr>
          <w:trHeight w:val="280"/>
        </w:trPr>
        <w:tc>
          <w:tcPr>
            <w:tcW w:w="2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A5D08" w14:textId="3260A141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Succisa pratensis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FC27D" w14:textId="4CFD5FE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Devil's-bit Scabious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5134B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2214F0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8A1C39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</w:tr>
      <w:tr w:rsidR="00201B47" w:rsidRPr="00953E95" w14:paraId="3121E899" w14:textId="77777777" w:rsidTr="00953E95">
        <w:trPr>
          <w:trHeight w:val="280"/>
        </w:trPr>
        <w:tc>
          <w:tcPr>
            <w:tcW w:w="28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5EFE1" w14:textId="6BCE2301" w:rsidR="00201B47" w:rsidRPr="00953E95" w:rsidRDefault="00201B47" w:rsidP="00953E95">
            <w:pPr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i/>
                <w:iCs/>
                <w:color w:val="auto"/>
                <w:kern w:val="0"/>
                <w:sz w:val="22"/>
                <w:szCs w:val="22"/>
              </w:rPr>
              <w:t>Veronica officinalis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03034" w14:textId="54C20F79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  <w:r w:rsidRPr="00953E95"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  <w:t>Heath Speedwell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60DD6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BDA781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CFD4C2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</w:tr>
      <w:tr w:rsidR="00201B47" w:rsidRPr="00953E95" w14:paraId="61000A8B" w14:textId="77777777" w:rsidTr="009B58D1">
        <w:trPr>
          <w:gridAfter w:val="4"/>
          <w:wAfter w:w="5380" w:type="dxa"/>
          <w:trHeight w:val="28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4F072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A930A4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BBB448" w14:textId="77777777" w:rsidR="00201B47" w:rsidRPr="00953E95" w:rsidRDefault="00201B47" w:rsidP="00953E95">
            <w:pPr>
              <w:rPr>
                <w:rFonts w:ascii="Calibri" w:hAnsi="Calibri" w:cs="Arial"/>
                <w:color w:val="auto"/>
                <w:kern w:val="0"/>
                <w:sz w:val="22"/>
                <w:szCs w:val="22"/>
              </w:rPr>
            </w:pPr>
          </w:p>
        </w:tc>
      </w:tr>
    </w:tbl>
    <w:p w14:paraId="2A969F82" w14:textId="02AE286B" w:rsidR="00953E95" w:rsidRPr="00C63CDB" w:rsidRDefault="00953E95" w:rsidP="00C63CDB">
      <w:pPr>
        <w:jc w:val="both"/>
        <w:rPr>
          <w:rFonts w:ascii="Avenir Book" w:hAnsi="Avenir Book"/>
        </w:rPr>
      </w:pPr>
    </w:p>
    <w:sectPr w:rsidR="00953E95" w:rsidRPr="00C63CDB" w:rsidSect="0072450E">
      <w:pgSz w:w="11900" w:h="16820"/>
      <w:pgMar w:top="1812" w:right="1416" w:bottom="993" w:left="1440" w:header="708" w:footer="381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773B28" w14:textId="77777777" w:rsidR="00C803D8" w:rsidRDefault="00C803D8" w:rsidP="00D54FE6">
      <w:r>
        <w:separator/>
      </w:r>
    </w:p>
  </w:endnote>
  <w:endnote w:type="continuationSeparator" w:id="0">
    <w:p w14:paraId="2C636B59" w14:textId="77777777" w:rsidR="00C803D8" w:rsidRDefault="00C803D8" w:rsidP="00D54F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5EF02D" w14:textId="77777777" w:rsidR="00C803D8" w:rsidRPr="007C4BEE" w:rsidRDefault="00F8057D" w:rsidP="00AA761E">
    <w:pPr>
      <w:pStyle w:val="Footer"/>
      <w:tabs>
        <w:tab w:val="clear" w:pos="4513"/>
        <w:tab w:val="clear" w:pos="9026"/>
        <w:tab w:val="center" w:pos="6379"/>
        <w:tab w:val="right" w:pos="9781"/>
        <w:tab w:val="right" w:pos="11160"/>
      </w:tabs>
      <w:ind w:right="-731"/>
      <w:jc w:val="right"/>
      <w:rPr>
        <w:rFonts w:ascii="Avenir Book" w:hAnsi="Avenir Book"/>
        <w:color w:val="365F91"/>
      </w:rPr>
    </w:pPr>
    <w:hyperlink r:id="rId1" w:history="1">
      <w:r w:rsidR="00C803D8" w:rsidRPr="007C4BEE">
        <w:rPr>
          <w:rStyle w:val="Hyperlink"/>
          <w:rFonts w:ascii="Avenir Book" w:hAnsi="Avenir Book"/>
        </w:rPr>
        <w:t>www.speciesrecoverytrust.org.uk</w:t>
      </w:r>
    </w:hyperlink>
  </w:p>
  <w:p w14:paraId="0230B2E9" w14:textId="77777777" w:rsidR="00C803D8" w:rsidRPr="00D54FE6" w:rsidRDefault="00C803D8" w:rsidP="007A4929">
    <w:pPr>
      <w:pStyle w:val="NoSpacing"/>
      <w:tabs>
        <w:tab w:val="right" w:pos="9781"/>
      </w:tabs>
      <w:ind w:left="-851"/>
      <w:rPr>
        <w:rFonts w:ascii="Corbel" w:hAnsi="Corbel"/>
      </w:rPr>
    </w:pPr>
  </w:p>
  <w:p w14:paraId="214C4FD7" w14:textId="77777777" w:rsidR="00C803D8" w:rsidRPr="00D54FE6" w:rsidRDefault="00C803D8" w:rsidP="007A4929">
    <w:pPr>
      <w:widowControl w:val="0"/>
      <w:spacing w:line="280" w:lineRule="exact"/>
      <w:ind w:right="-731"/>
      <w:rPr>
        <w:rFonts w:ascii="Corbel" w:hAnsi="Corbel"/>
        <w:b/>
        <w:color w:val="FFFFFF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00982C" w14:textId="17022DAE" w:rsidR="00C803D8" w:rsidRPr="007C4BEE" w:rsidRDefault="00C803D8" w:rsidP="00AA761E">
    <w:pPr>
      <w:pStyle w:val="Footer"/>
      <w:tabs>
        <w:tab w:val="clear" w:pos="4513"/>
        <w:tab w:val="clear" w:pos="9026"/>
        <w:tab w:val="center" w:pos="5580"/>
        <w:tab w:val="right" w:pos="9781"/>
        <w:tab w:val="right" w:pos="11160"/>
      </w:tabs>
      <w:ind w:right="-731"/>
      <w:jc w:val="right"/>
      <w:rPr>
        <w:rFonts w:ascii="Avenir Book" w:hAnsi="Avenir Book"/>
      </w:rPr>
    </w:pPr>
  </w:p>
  <w:p w14:paraId="65DAB01E" w14:textId="77777777" w:rsidR="00C803D8" w:rsidRPr="007C4BEE" w:rsidRDefault="00C803D8" w:rsidP="00AA761E">
    <w:pPr>
      <w:pStyle w:val="Footer"/>
      <w:tabs>
        <w:tab w:val="clear" w:pos="4513"/>
        <w:tab w:val="clear" w:pos="9026"/>
        <w:tab w:val="center" w:pos="6379"/>
        <w:tab w:val="right" w:pos="9781"/>
        <w:tab w:val="right" w:pos="11160"/>
      </w:tabs>
      <w:ind w:right="-731"/>
      <w:jc w:val="right"/>
      <w:rPr>
        <w:rFonts w:ascii="Avenir Book" w:hAnsi="Avenir Book"/>
        <w:color w:val="365F91"/>
      </w:rPr>
    </w:pPr>
    <w:r w:rsidRPr="007C4BEE">
      <w:rPr>
        <w:rFonts w:ascii="Avenir Book" w:hAnsi="Avenir Book"/>
      </w:rPr>
      <w:tab/>
    </w:r>
    <w:hyperlink r:id="rId1" w:history="1">
      <w:r w:rsidRPr="007C4BEE">
        <w:rPr>
          <w:rStyle w:val="Hyperlink"/>
          <w:rFonts w:ascii="Avenir Book" w:hAnsi="Avenir Book"/>
        </w:rPr>
        <w:t>www.speciesrecoverytrust.org.uk</w:t>
      </w:r>
    </w:hyperlink>
  </w:p>
  <w:p w14:paraId="11A34A77" w14:textId="499F2E86" w:rsidR="00C803D8" w:rsidRPr="007C4BEE" w:rsidRDefault="00C803D8" w:rsidP="00AA761E">
    <w:pPr>
      <w:pStyle w:val="Footer"/>
      <w:tabs>
        <w:tab w:val="clear" w:pos="4513"/>
        <w:tab w:val="clear" w:pos="9026"/>
        <w:tab w:val="center" w:pos="6379"/>
        <w:tab w:val="right" w:pos="9781"/>
        <w:tab w:val="right" w:pos="11160"/>
      </w:tabs>
      <w:ind w:right="-731"/>
      <w:jc w:val="right"/>
      <w:rPr>
        <w:rFonts w:ascii="Avenir Book" w:hAnsi="Avenir Book"/>
      </w:rPr>
    </w:pPr>
  </w:p>
  <w:p w14:paraId="406C695C" w14:textId="77777777" w:rsidR="00C803D8" w:rsidRPr="007C4BEE" w:rsidRDefault="00C803D8">
    <w:pPr>
      <w:pStyle w:val="Footer"/>
      <w:rPr>
        <w:rFonts w:ascii="Avenir Book" w:hAnsi="Avenir Book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732BB3" w14:textId="77777777" w:rsidR="00C803D8" w:rsidRDefault="00C803D8" w:rsidP="00D54FE6">
      <w:r>
        <w:separator/>
      </w:r>
    </w:p>
  </w:footnote>
  <w:footnote w:type="continuationSeparator" w:id="0">
    <w:p w14:paraId="35C1870A" w14:textId="77777777" w:rsidR="00C803D8" w:rsidRDefault="00C803D8" w:rsidP="00D54FE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DC5E26" w14:textId="77777777" w:rsidR="00C803D8" w:rsidRDefault="00C803D8">
    <w:pPr>
      <w:pStyle w:val="Header"/>
    </w:pPr>
    <w:r>
      <w:rPr>
        <w:rFonts w:ascii="Corbel" w:hAnsi="Corbel"/>
        <w:noProof/>
        <w:lang w:val="en-US"/>
      </w:rPr>
      <w:drawing>
        <wp:inline distT="0" distB="0" distL="0" distR="0" wp14:anchorId="7F7A157B" wp14:editId="09971AD4">
          <wp:extent cx="4839335" cy="3200400"/>
          <wp:effectExtent l="1905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9335" cy="320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9BA2D0" w14:textId="77777777" w:rsidR="00C803D8" w:rsidRPr="00D54FE6" w:rsidRDefault="00C803D8" w:rsidP="0016381A">
    <w:pPr>
      <w:pStyle w:val="NoSpacing"/>
      <w:ind w:left="-851" w:right="-670"/>
      <w:jc w:val="right"/>
      <w:rPr>
        <w:rFonts w:ascii="Corbel" w:hAnsi="Corbel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6DC1F5" w14:textId="77777777" w:rsidR="00C803D8" w:rsidRDefault="00C803D8">
    <w:pPr>
      <w:pStyle w:val="Header"/>
    </w:pP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 wp14:anchorId="04ECF655" wp14:editId="11B2E104">
          <wp:simplePos x="0" y="0"/>
          <wp:positionH relativeFrom="column">
            <wp:posOffset>4672330</wp:posOffset>
          </wp:positionH>
          <wp:positionV relativeFrom="paragraph">
            <wp:posOffset>-190500</wp:posOffset>
          </wp:positionV>
          <wp:extent cx="1631950" cy="1036955"/>
          <wp:effectExtent l="19050" t="0" r="6350" b="0"/>
          <wp:wrapTight wrapText="bothSides">
            <wp:wrapPolygon edited="0">
              <wp:start x="-252" y="0"/>
              <wp:lineTo x="-252" y="21031"/>
              <wp:lineTo x="21684" y="21031"/>
              <wp:lineTo x="21684" y="0"/>
              <wp:lineTo x="-252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950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E4751"/>
    <w:multiLevelType w:val="hybridMultilevel"/>
    <w:tmpl w:val="6BECB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73113D"/>
    <w:multiLevelType w:val="hybridMultilevel"/>
    <w:tmpl w:val="EE6068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9750F4F"/>
    <w:multiLevelType w:val="hybridMultilevel"/>
    <w:tmpl w:val="E780D5AC"/>
    <w:lvl w:ilvl="0" w:tplc="145C9134">
      <w:start w:val="1"/>
      <w:numFmt w:val="decimal"/>
      <w:lvlText w:val="%1."/>
      <w:lvlJc w:val="left"/>
      <w:pPr>
        <w:ind w:left="1443" w:hanging="45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3">
    <w:nsid w:val="41B7397C"/>
    <w:multiLevelType w:val="hybridMultilevel"/>
    <w:tmpl w:val="2B1AE6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CF6D94"/>
    <w:multiLevelType w:val="hybridMultilevel"/>
    <w:tmpl w:val="0D5CD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4805D1"/>
    <w:multiLevelType w:val="hybridMultilevel"/>
    <w:tmpl w:val="AF304E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DE2776"/>
    <w:multiLevelType w:val="hybridMultilevel"/>
    <w:tmpl w:val="2820C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42142F"/>
    <w:multiLevelType w:val="hybridMultilevel"/>
    <w:tmpl w:val="399C9870"/>
    <w:lvl w:ilvl="0" w:tplc="ED568A46">
      <w:start w:val="1"/>
      <w:numFmt w:val="decimal"/>
      <w:lvlText w:val="%1."/>
      <w:lvlJc w:val="left"/>
      <w:pPr>
        <w:ind w:left="1443" w:hanging="45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8">
    <w:nsid w:val="6F1E3259"/>
    <w:multiLevelType w:val="hybridMultilevel"/>
    <w:tmpl w:val="74288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9F0EE4"/>
    <w:multiLevelType w:val="hybridMultilevel"/>
    <w:tmpl w:val="EE4C87D2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6"/>
  </w:num>
  <w:num w:numId="7">
    <w:abstractNumId w:val="3"/>
  </w:num>
  <w:num w:numId="8">
    <w:abstractNumId w:val="5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3AA"/>
    <w:rsid w:val="0005560B"/>
    <w:rsid w:val="00056F67"/>
    <w:rsid w:val="0007391A"/>
    <w:rsid w:val="0007495A"/>
    <w:rsid w:val="0009580E"/>
    <w:rsid w:val="000A6E80"/>
    <w:rsid w:val="000B4413"/>
    <w:rsid w:val="000C37BF"/>
    <w:rsid w:val="000C5D90"/>
    <w:rsid w:val="000D7BBD"/>
    <w:rsid w:val="000F3AE7"/>
    <w:rsid w:val="000F4EB7"/>
    <w:rsid w:val="00122D7B"/>
    <w:rsid w:val="00161FC4"/>
    <w:rsid w:val="0016381A"/>
    <w:rsid w:val="001C2BDB"/>
    <w:rsid w:val="001D0673"/>
    <w:rsid w:val="001E44E3"/>
    <w:rsid w:val="001F23BB"/>
    <w:rsid w:val="00201B47"/>
    <w:rsid w:val="002257B3"/>
    <w:rsid w:val="002513A6"/>
    <w:rsid w:val="00264A75"/>
    <w:rsid w:val="002676B5"/>
    <w:rsid w:val="00270DB8"/>
    <w:rsid w:val="0027446D"/>
    <w:rsid w:val="00277331"/>
    <w:rsid w:val="0028243F"/>
    <w:rsid w:val="00291474"/>
    <w:rsid w:val="002C7923"/>
    <w:rsid w:val="002E3ECA"/>
    <w:rsid w:val="002F0119"/>
    <w:rsid w:val="00301A91"/>
    <w:rsid w:val="00302331"/>
    <w:rsid w:val="00313A2F"/>
    <w:rsid w:val="003250E9"/>
    <w:rsid w:val="00325A86"/>
    <w:rsid w:val="003866BC"/>
    <w:rsid w:val="003D316D"/>
    <w:rsid w:val="003E2010"/>
    <w:rsid w:val="003E4B2A"/>
    <w:rsid w:val="00412E2E"/>
    <w:rsid w:val="00413FAE"/>
    <w:rsid w:val="0042439B"/>
    <w:rsid w:val="00431001"/>
    <w:rsid w:val="004413C4"/>
    <w:rsid w:val="00452483"/>
    <w:rsid w:val="004714E7"/>
    <w:rsid w:val="004A380B"/>
    <w:rsid w:val="004B59E7"/>
    <w:rsid w:val="004F00BA"/>
    <w:rsid w:val="00510C72"/>
    <w:rsid w:val="00523401"/>
    <w:rsid w:val="005307B0"/>
    <w:rsid w:val="005320F8"/>
    <w:rsid w:val="0053216E"/>
    <w:rsid w:val="00540058"/>
    <w:rsid w:val="0056652D"/>
    <w:rsid w:val="00574717"/>
    <w:rsid w:val="005B10FF"/>
    <w:rsid w:val="005E43CF"/>
    <w:rsid w:val="00613C7E"/>
    <w:rsid w:val="00622699"/>
    <w:rsid w:val="00630BDD"/>
    <w:rsid w:val="00637B62"/>
    <w:rsid w:val="00653C56"/>
    <w:rsid w:val="00696228"/>
    <w:rsid w:val="006A6184"/>
    <w:rsid w:val="006C7E3C"/>
    <w:rsid w:val="006D5B41"/>
    <w:rsid w:val="006F44A9"/>
    <w:rsid w:val="00710198"/>
    <w:rsid w:val="0072104D"/>
    <w:rsid w:val="00723245"/>
    <w:rsid w:val="0072450E"/>
    <w:rsid w:val="007A3560"/>
    <w:rsid w:val="007A4929"/>
    <w:rsid w:val="007B5459"/>
    <w:rsid w:val="007C4BEE"/>
    <w:rsid w:val="007F7E4E"/>
    <w:rsid w:val="00810F22"/>
    <w:rsid w:val="0084012D"/>
    <w:rsid w:val="00842326"/>
    <w:rsid w:val="00877D1B"/>
    <w:rsid w:val="00896714"/>
    <w:rsid w:val="00896AB2"/>
    <w:rsid w:val="008B12D9"/>
    <w:rsid w:val="008B4FEE"/>
    <w:rsid w:val="008D659C"/>
    <w:rsid w:val="008D6958"/>
    <w:rsid w:val="008F28F9"/>
    <w:rsid w:val="008F3995"/>
    <w:rsid w:val="008F7024"/>
    <w:rsid w:val="0090711F"/>
    <w:rsid w:val="00927AC7"/>
    <w:rsid w:val="00946801"/>
    <w:rsid w:val="00946F78"/>
    <w:rsid w:val="00953E95"/>
    <w:rsid w:val="00956067"/>
    <w:rsid w:val="009604B3"/>
    <w:rsid w:val="00976ACE"/>
    <w:rsid w:val="0098473A"/>
    <w:rsid w:val="0099082F"/>
    <w:rsid w:val="009A5C0A"/>
    <w:rsid w:val="009A7D3F"/>
    <w:rsid w:val="009B7300"/>
    <w:rsid w:val="009F59E3"/>
    <w:rsid w:val="00A142E9"/>
    <w:rsid w:val="00A338D4"/>
    <w:rsid w:val="00A4744F"/>
    <w:rsid w:val="00AA761E"/>
    <w:rsid w:val="00AC5332"/>
    <w:rsid w:val="00AD554C"/>
    <w:rsid w:val="00B16865"/>
    <w:rsid w:val="00B54B5D"/>
    <w:rsid w:val="00B565BB"/>
    <w:rsid w:val="00B70936"/>
    <w:rsid w:val="00B81043"/>
    <w:rsid w:val="00B8745C"/>
    <w:rsid w:val="00BB56CE"/>
    <w:rsid w:val="00BF72C1"/>
    <w:rsid w:val="00C13991"/>
    <w:rsid w:val="00C244A1"/>
    <w:rsid w:val="00C434B6"/>
    <w:rsid w:val="00C63CDB"/>
    <w:rsid w:val="00C71D1E"/>
    <w:rsid w:val="00C71F9D"/>
    <w:rsid w:val="00C803D8"/>
    <w:rsid w:val="00C80638"/>
    <w:rsid w:val="00C84D3C"/>
    <w:rsid w:val="00C9388C"/>
    <w:rsid w:val="00C96C43"/>
    <w:rsid w:val="00CE533E"/>
    <w:rsid w:val="00CF646F"/>
    <w:rsid w:val="00D2188B"/>
    <w:rsid w:val="00D25F2C"/>
    <w:rsid w:val="00D54FE6"/>
    <w:rsid w:val="00D66840"/>
    <w:rsid w:val="00D83200"/>
    <w:rsid w:val="00D97CC9"/>
    <w:rsid w:val="00DA7664"/>
    <w:rsid w:val="00DA78F2"/>
    <w:rsid w:val="00DC6D86"/>
    <w:rsid w:val="00DF1EA5"/>
    <w:rsid w:val="00E040B2"/>
    <w:rsid w:val="00E075D9"/>
    <w:rsid w:val="00E50F68"/>
    <w:rsid w:val="00E630DE"/>
    <w:rsid w:val="00E91D6F"/>
    <w:rsid w:val="00ED72C5"/>
    <w:rsid w:val="00ED7A68"/>
    <w:rsid w:val="00EE241D"/>
    <w:rsid w:val="00EE248E"/>
    <w:rsid w:val="00EF3342"/>
    <w:rsid w:val="00F05EDA"/>
    <w:rsid w:val="00F15F1B"/>
    <w:rsid w:val="00F41490"/>
    <w:rsid w:val="00F41F1F"/>
    <w:rsid w:val="00F42756"/>
    <w:rsid w:val="00F578FC"/>
    <w:rsid w:val="00F663AA"/>
    <w:rsid w:val="00F8057D"/>
    <w:rsid w:val="00FA36A3"/>
    <w:rsid w:val="00FB6EE1"/>
    <w:rsid w:val="00FC6442"/>
    <w:rsid w:val="00FF1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CF3C0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FE6"/>
    <w:rPr>
      <w:rFonts w:ascii="Times New Roman" w:eastAsia="Times New Roman" w:hAnsi="Times New Roman"/>
      <w:color w:val="212120"/>
      <w:kern w:val="28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D54FE6"/>
    <w:pPr>
      <w:tabs>
        <w:tab w:val="center" w:pos="4513"/>
        <w:tab w:val="right" w:pos="9026"/>
      </w:tabs>
    </w:pPr>
    <w:rPr>
      <w:rFonts w:ascii="Calibri" w:eastAsia="Calibri" w:hAnsi="Calibri"/>
      <w:color w:val="auto"/>
      <w:kern w:val="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54FE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54FE6"/>
    <w:pPr>
      <w:tabs>
        <w:tab w:val="center" w:pos="4513"/>
        <w:tab w:val="right" w:pos="9026"/>
      </w:tabs>
    </w:pPr>
    <w:rPr>
      <w:rFonts w:ascii="Calibri" w:eastAsia="Calibri" w:hAnsi="Calibri"/>
      <w:color w:val="auto"/>
      <w:kern w:val="0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54FE6"/>
    <w:rPr>
      <w:rFonts w:cs="Times New Roman"/>
    </w:rPr>
  </w:style>
  <w:style w:type="paragraph" w:styleId="NoSpacing">
    <w:name w:val="No Spacing"/>
    <w:uiPriority w:val="99"/>
    <w:qFormat/>
    <w:rsid w:val="00D54FE6"/>
    <w:rPr>
      <w:lang w:eastAsia="en-US"/>
    </w:rPr>
  </w:style>
  <w:style w:type="table" w:styleId="TableGrid">
    <w:name w:val="Table Grid"/>
    <w:basedOn w:val="TableNormal"/>
    <w:uiPriority w:val="99"/>
    <w:rsid w:val="00BB56C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7A49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A4929"/>
    <w:rPr>
      <w:rFonts w:ascii="Tahoma" w:hAnsi="Tahoma" w:cs="Tahoma"/>
      <w:color w:val="212120"/>
      <w:kern w:val="28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rsid w:val="005307B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7F7E4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30233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0233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11CF"/>
    <w:rPr>
      <w:rFonts w:ascii="Times New Roman" w:eastAsia="Times New Roman" w:hAnsi="Times New Roman"/>
      <w:color w:val="212120"/>
      <w:kern w:val="28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023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11CF"/>
    <w:rPr>
      <w:rFonts w:ascii="Times New Roman" w:eastAsia="Times New Roman" w:hAnsi="Times New Roman"/>
      <w:b/>
      <w:bCs/>
      <w:color w:val="212120"/>
      <w:kern w:val="28"/>
      <w:sz w:val="20"/>
      <w:szCs w:val="20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C4BE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FE6"/>
    <w:rPr>
      <w:rFonts w:ascii="Times New Roman" w:eastAsia="Times New Roman" w:hAnsi="Times New Roman"/>
      <w:color w:val="212120"/>
      <w:kern w:val="28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D54FE6"/>
    <w:pPr>
      <w:tabs>
        <w:tab w:val="center" w:pos="4513"/>
        <w:tab w:val="right" w:pos="9026"/>
      </w:tabs>
    </w:pPr>
    <w:rPr>
      <w:rFonts w:ascii="Calibri" w:eastAsia="Calibri" w:hAnsi="Calibri"/>
      <w:color w:val="auto"/>
      <w:kern w:val="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54FE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54FE6"/>
    <w:pPr>
      <w:tabs>
        <w:tab w:val="center" w:pos="4513"/>
        <w:tab w:val="right" w:pos="9026"/>
      </w:tabs>
    </w:pPr>
    <w:rPr>
      <w:rFonts w:ascii="Calibri" w:eastAsia="Calibri" w:hAnsi="Calibri"/>
      <w:color w:val="auto"/>
      <w:kern w:val="0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54FE6"/>
    <w:rPr>
      <w:rFonts w:cs="Times New Roman"/>
    </w:rPr>
  </w:style>
  <w:style w:type="paragraph" w:styleId="NoSpacing">
    <w:name w:val="No Spacing"/>
    <w:uiPriority w:val="99"/>
    <w:qFormat/>
    <w:rsid w:val="00D54FE6"/>
    <w:rPr>
      <w:lang w:eastAsia="en-US"/>
    </w:rPr>
  </w:style>
  <w:style w:type="table" w:styleId="TableGrid">
    <w:name w:val="Table Grid"/>
    <w:basedOn w:val="TableNormal"/>
    <w:uiPriority w:val="99"/>
    <w:rsid w:val="00BB56C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7A49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A4929"/>
    <w:rPr>
      <w:rFonts w:ascii="Tahoma" w:hAnsi="Tahoma" w:cs="Tahoma"/>
      <w:color w:val="212120"/>
      <w:kern w:val="28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rsid w:val="005307B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7F7E4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30233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0233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11CF"/>
    <w:rPr>
      <w:rFonts w:ascii="Times New Roman" w:eastAsia="Times New Roman" w:hAnsi="Times New Roman"/>
      <w:color w:val="212120"/>
      <w:kern w:val="28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023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11CF"/>
    <w:rPr>
      <w:rFonts w:ascii="Times New Roman" w:eastAsia="Times New Roman" w:hAnsi="Times New Roman"/>
      <w:b/>
      <w:bCs/>
      <w:color w:val="212120"/>
      <w:kern w:val="28"/>
      <w:sz w:val="20"/>
      <w:szCs w:val="20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C4BE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7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4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4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4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4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4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4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4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4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2.xm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header" Target="header3.xml"/><Relationship Id="rId12" Type="http://schemas.openxmlformats.org/officeDocument/2006/relationships/footer" Target="footer2.xml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hyperlink" Target="http://jncc.defra.gov.uk/PDF/Mires_Heaths.pdf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peciesrecoverytrust.org.uk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peciesrecoverytrust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Dom:Dropbox:SRT%20Main:Resources:Stationary:Headed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Headed Paper.dotx</Template>
  <TotalTime>2</TotalTime>
  <Pages>4</Pages>
  <Words>1408</Words>
  <Characters>6169</Characters>
  <Application>Microsoft Macintosh Word</Application>
  <DocSecurity>0</DocSecurity>
  <Lines>123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Booking for Training Course/s</vt:lpstr>
    </vt:vector>
  </TitlesOfParts>
  <Company/>
  <LinksUpToDate>false</LinksUpToDate>
  <CharactersWithSpaces>7559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Booking for Training Course/s</dc:title>
  <dc:creator>Dominic Price</dc:creator>
  <cp:lastModifiedBy>Dominic Price</cp:lastModifiedBy>
  <cp:revision>4</cp:revision>
  <cp:lastPrinted>2016-09-10T14:56:00Z</cp:lastPrinted>
  <dcterms:created xsi:type="dcterms:W3CDTF">2016-09-10T14:56:00Z</dcterms:created>
  <dcterms:modified xsi:type="dcterms:W3CDTF">2016-09-26T13:21:00Z</dcterms:modified>
</cp:coreProperties>
</file>